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ource Sans Pro" w:eastAsia="Franklin Gothic Book" w:hAnsi="Source Sans Pro"/>
          <w:b w:val="0"/>
          <w:color w:val="auto"/>
          <w:spacing w:val="0"/>
          <w:kern w:val="0"/>
          <w:sz w:val="22"/>
          <w:szCs w:val="22"/>
        </w:rPr>
        <w:id w:val="-776943595"/>
        <w:lock w:val="contentLocked"/>
        <w:placeholder>
          <w:docPart w:val="DefaultPlaceholder_-1854013440"/>
        </w:placeholder>
        <w:group/>
      </w:sdtPr>
      <w:sdtEndPr/>
      <w:sdtContent>
        <w:tbl>
          <w:tblPr>
            <w:tblW w:w="5000" w:type="pct"/>
            <w:tblLook w:val="04A0" w:firstRow="1" w:lastRow="0" w:firstColumn="1" w:lastColumn="0" w:noHBand="0" w:noVBand="1"/>
          </w:tblPr>
          <w:tblGrid>
            <w:gridCol w:w="358"/>
            <w:gridCol w:w="4724"/>
            <w:gridCol w:w="5034"/>
            <w:gridCol w:w="350"/>
          </w:tblGrid>
          <w:tr w:rsidR="00265218" w:rsidRPr="00F03B62" w14:paraId="021CFBA0" w14:textId="77777777" w:rsidTr="00524D35">
            <w:trPr>
              <w:trHeight w:val="983"/>
            </w:trPr>
            <w:tc>
              <w:tcPr>
                <w:tcW w:w="171" w:type="pct"/>
                <w:shd w:val="clear" w:color="auto" w:fill="auto"/>
              </w:tcPr>
              <w:p w14:paraId="161974FC" w14:textId="6A3AB259" w:rsidR="00265218" w:rsidRPr="00F03B62" w:rsidRDefault="00265218" w:rsidP="00CF31BB">
                <w:pPr>
                  <w:pStyle w:val="Title"/>
                  <w:rPr>
                    <w:rFonts w:ascii="Source Sans Pro" w:hAnsi="Source Sans Pro"/>
                  </w:rPr>
                </w:pPr>
              </w:p>
            </w:tc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9A99866" w14:textId="5391CC72" w:rsidR="00265218" w:rsidRPr="00F03B62" w:rsidRDefault="00664CEF" w:rsidP="0035052D">
                <w:pPr>
                  <w:pStyle w:val="Title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CYP Patient Referral</w:t>
                </w:r>
              </w:p>
            </w:tc>
            <w:tc>
              <w:tcPr>
                <w:tcW w:w="2405" w:type="pct"/>
                <w:shd w:val="clear" w:color="auto" w:fill="auto"/>
              </w:tcPr>
              <w:p w14:paraId="2A486B61" w14:textId="77777777" w:rsidR="00265218" w:rsidRPr="00F03B62" w:rsidRDefault="00265218" w:rsidP="00CF31BB">
                <w:pPr>
                  <w:pStyle w:val="Title"/>
                  <w:rPr>
                    <w:rFonts w:ascii="Source Sans Pro" w:hAnsi="Source Sans Pro"/>
                  </w:rPr>
                </w:pPr>
              </w:p>
            </w:tc>
            <w:tc>
              <w:tcPr>
                <w:tcW w:w="167" w:type="pct"/>
                <w:shd w:val="clear" w:color="auto" w:fill="auto"/>
              </w:tcPr>
              <w:p w14:paraId="374C386A" w14:textId="77777777" w:rsidR="00265218" w:rsidRPr="00F03B62" w:rsidRDefault="00265218" w:rsidP="00CF31BB">
                <w:pPr>
                  <w:pStyle w:val="Title"/>
                  <w:rPr>
                    <w:rFonts w:ascii="Source Sans Pro" w:hAnsi="Source Sans Pro"/>
                  </w:rPr>
                </w:pPr>
              </w:p>
            </w:tc>
          </w:tr>
          <w:tr w:rsidR="00BC1B68" w:rsidRPr="00F03B62" w14:paraId="14FE92E4" w14:textId="77777777" w:rsidTr="004456B5">
            <w:trPr>
              <w:trHeight w:val="288"/>
            </w:trPr>
            <w:tc>
              <w:tcPr>
                <w:tcW w:w="171" w:type="pct"/>
                <w:shd w:val="clear" w:color="auto" w:fill="auto"/>
              </w:tcPr>
              <w:p w14:paraId="2CEDD6AF" w14:textId="77777777" w:rsidR="00BC1B68" w:rsidRPr="00F03B62" w:rsidRDefault="00BC1B68" w:rsidP="00915359">
                <w:pPr>
                  <w:rPr>
                    <w:rFonts w:ascii="Source Sans Pro" w:hAnsi="Source Sans Pro"/>
                  </w:rPr>
                </w:pPr>
              </w:p>
            </w:tc>
            <w:tc>
              <w:tcPr>
                <w:tcW w:w="4662" w:type="pct"/>
                <w:gridSpan w:val="2"/>
                <w:shd w:val="clear" w:color="auto" w:fill="auto"/>
              </w:tcPr>
              <w:p w14:paraId="3B51BBD6" w14:textId="77777777" w:rsidR="00BC1B68" w:rsidRPr="00F03B62" w:rsidRDefault="00BC1B68" w:rsidP="00610806">
                <w:pPr>
                  <w:jc w:val="both"/>
                  <w:rPr>
                    <w:rFonts w:ascii="Source Sans Pro" w:hAnsi="Source Sans Pro"/>
                  </w:rPr>
                </w:pPr>
              </w:p>
            </w:tc>
            <w:tc>
              <w:tcPr>
                <w:tcW w:w="167" w:type="pct"/>
                <w:shd w:val="clear" w:color="auto" w:fill="auto"/>
              </w:tcPr>
              <w:p w14:paraId="499FDD6E" w14:textId="77777777" w:rsidR="00BC1B68" w:rsidRPr="00F03B62" w:rsidRDefault="00BC1B68" w:rsidP="00915359">
                <w:pPr>
                  <w:rPr>
                    <w:rFonts w:ascii="Source Sans Pro" w:hAnsi="Source Sans Pro"/>
                  </w:rPr>
                </w:pPr>
              </w:p>
            </w:tc>
          </w:tr>
          <w:tr w:rsidR="00265218" w:rsidRPr="00F03B62" w14:paraId="03227738" w14:textId="77777777" w:rsidTr="0016108E">
            <w:trPr>
              <w:trHeight w:val="9908"/>
            </w:trPr>
            <w:tc>
              <w:tcPr>
                <w:tcW w:w="171" w:type="pct"/>
                <w:shd w:val="clear" w:color="auto" w:fill="auto"/>
              </w:tcPr>
              <w:p w14:paraId="0555E4B6" w14:textId="77777777" w:rsidR="00265218" w:rsidRPr="00F03B62" w:rsidRDefault="00265218" w:rsidP="00CF31BB">
                <w:pPr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  <w:tc>
              <w:tcPr>
                <w:tcW w:w="4662" w:type="pct"/>
                <w:gridSpan w:val="2"/>
                <w:shd w:val="clear" w:color="auto" w:fill="auto"/>
              </w:tcPr>
              <w:p w14:paraId="64A3D903" w14:textId="77777777" w:rsidR="00610806" w:rsidRPr="00F03B62" w:rsidRDefault="009B6BCE" w:rsidP="009B6BCE">
                <w:pPr>
                  <w:pStyle w:val="BlueBoldText"/>
                  <w:jc w:val="left"/>
                  <w:rPr>
                    <w:rFonts w:ascii="Source Sans Pro" w:hAnsi="Source Sans Pro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8"/>
                    <w:szCs w:val="28"/>
                  </w:rPr>
                  <w:t>Preamble</w:t>
                </w:r>
                <w:r w:rsidRPr="00F03B62">
                  <w:rPr>
                    <w:rFonts w:ascii="Source Sans Pro" w:hAnsi="Source Sans Pro"/>
                    <w:szCs w:val="24"/>
                  </w:rPr>
                  <w:t>:</w:t>
                </w:r>
              </w:p>
              <w:p w14:paraId="4DE1F9B5" w14:textId="77777777" w:rsidR="009B6BCE" w:rsidRPr="00F03B62" w:rsidRDefault="009B6BCE" w:rsidP="009B6BCE">
                <w:pPr>
                  <w:pStyle w:val="BlueBoldText"/>
                  <w:jc w:val="left"/>
                  <w:rPr>
                    <w:rFonts w:ascii="Source Sans Pro" w:hAnsi="Source Sans Pro"/>
                    <w:szCs w:val="24"/>
                  </w:rPr>
                </w:pPr>
              </w:p>
              <w:p w14:paraId="0CEC0804" w14:textId="77777777" w:rsidR="0047583A" w:rsidRDefault="006C0403" w:rsidP="009B6BCE">
                <w:pPr>
                  <w:jc w:val="left"/>
                  <w:rPr>
                    <w:rFonts w:ascii="Source Sans Pro" w:hAnsi="Source Sans Pro"/>
                    <w:b/>
                    <w:bCs/>
                    <w:sz w:val="28"/>
                    <w:szCs w:val="28"/>
                  </w:rPr>
                </w:pPr>
                <w:r w:rsidRPr="00F03B62">
                  <w:rPr>
                    <w:rFonts w:ascii="Source Sans Pro" w:hAnsi="Source Sans Pro"/>
                    <w:b/>
                    <w:bCs/>
                    <w:sz w:val="28"/>
                    <w:szCs w:val="28"/>
                  </w:rPr>
                  <w:t xml:space="preserve">For your convenience – this form can be completed online via your browser or mobile device at the following link: </w:t>
                </w:r>
              </w:p>
              <w:p w14:paraId="05BE9508" w14:textId="6DFD1C40" w:rsidR="006C0403" w:rsidRPr="00F03B62" w:rsidRDefault="00BD48F4" w:rsidP="009B6BCE">
                <w:pPr>
                  <w:jc w:val="left"/>
                  <w:rPr>
                    <w:rFonts w:ascii="Source Sans Pro" w:hAnsi="Source Sans Pro"/>
                    <w:b/>
                    <w:bCs/>
                    <w:sz w:val="28"/>
                    <w:szCs w:val="28"/>
                  </w:rPr>
                </w:pPr>
                <w:hyperlink r:id="rId8" w:history="1">
                  <w:r w:rsidR="003358F8" w:rsidRPr="00E258B5">
                    <w:rPr>
                      <w:rStyle w:val="Hyperlink"/>
                      <w:rFonts w:ascii="Source Sans Pro" w:hAnsi="Source Sans Pro"/>
                      <w:sz w:val="28"/>
                      <w:szCs w:val="28"/>
                    </w:rPr>
                    <w:t>https://www.theowl.org/hampshire-and-iow/enquiries/</w:t>
                  </w:r>
                  <w:r w:rsidR="003358F8" w:rsidRPr="00E258B5">
                    <w:rPr>
                      <w:rStyle w:val="Hyperlink"/>
                      <w:rFonts w:ascii="Source Sans Pro" w:hAnsi="Source Sans Pro"/>
                      <w:sz w:val="28"/>
                      <w:szCs w:val="28"/>
                    </w:rPr>
                    <w:br/>
                  </w:r>
                  <w:r w:rsidR="003358F8" w:rsidRPr="00E258B5">
                    <w:rPr>
                      <w:rStyle w:val="Hyperlink"/>
                      <w:rFonts w:ascii="Source Sans Pro" w:hAnsi="Source Sans Pro"/>
                      <w:b/>
                      <w:bCs/>
                      <w:sz w:val="28"/>
                      <w:szCs w:val="28"/>
                    </w:rPr>
                    <w:br/>
                  </w:r>
                </w:hyperlink>
                <w:r w:rsidR="006C0403" w:rsidRPr="00F03B62">
                  <w:rPr>
                    <w:rFonts w:ascii="Source Sans Pro" w:hAnsi="Source Sans Pro"/>
                    <w:b/>
                    <w:bCs/>
                    <w:sz w:val="28"/>
                    <w:szCs w:val="28"/>
                  </w:rPr>
                  <w:t xml:space="preserve">Completing the form online will streamline the screening process and allow us to minimise referral rejections. </w:t>
                </w:r>
              </w:p>
              <w:p w14:paraId="2F38AA25" w14:textId="4B0D4586" w:rsidR="006C0403" w:rsidRPr="00F03B62" w:rsidRDefault="009B6BCE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This form is for new CYP (Age 3y – 17y 11m) referrals to the Hampshire and IoW </w:t>
                </w:r>
                <w:r w:rsidR="006C0403" w:rsidRPr="00F03B62">
                  <w:rPr>
                    <w:rFonts w:ascii="Source Sans Pro" w:hAnsi="Source Sans Pro"/>
                    <w:sz w:val="24"/>
                    <w:szCs w:val="24"/>
                  </w:rPr>
                  <w:t>Autism</w:t>
                </w: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 Spectrum Disorder (ASD) assessment service, managed by The Owl Therapy Centre. </w:t>
                </w:r>
              </w:p>
              <w:p w14:paraId="69961F65" w14:textId="24D7B983" w:rsidR="009B6BCE" w:rsidRPr="00F03B62" w:rsidRDefault="009B6BCE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The Owl Centre are only commissioned to undertake ASD assessments, and we are not commissioned to provide mental health support. We are therefore unable to accept referrals where:</w:t>
                </w:r>
              </w:p>
              <w:p w14:paraId="40D6C680" w14:textId="45012F0F" w:rsidR="00CB070B" w:rsidRPr="00F03B62" w:rsidRDefault="009B6BCE" w:rsidP="006C0403">
                <w:pPr>
                  <w:pStyle w:val="ListParagraph"/>
                  <w:numPr>
                    <w:ilvl w:val="0"/>
                    <w:numId w:val="1"/>
                  </w:num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CYP is at risk to themselves, to others or from others.</w:t>
                </w:r>
              </w:p>
              <w:p w14:paraId="216D96E1" w14:textId="1A5E1963" w:rsidR="006B79B8" w:rsidRPr="00F03B62" w:rsidRDefault="006B79B8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Please refer all such cases to the relevant Hampshire or Isle of Wight CAMHS for assessment. </w:t>
                </w:r>
              </w:p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9532"/>
                </w:tblGrid>
                <w:tr w:rsidR="00CB070B" w:rsidRPr="00F03B62" w14:paraId="08EF7DED" w14:textId="77777777">
                  <w:tc>
                    <w:tcPr>
                      <w:tcW w:w="9532" w:type="dxa"/>
                      <w:shd w:val="clear" w:color="auto" w:fill="1F497D" w:themeFill="text2"/>
                    </w:tcPr>
                    <w:p w14:paraId="0DC991EA" w14:textId="0BB7154F" w:rsidR="00CB070B" w:rsidRPr="00F03B62" w:rsidRDefault="00CB070B" w:rsidP="00CB070B">
                      <w:pPr>
                        <w:jc w:val="left"/>
                        <w:rPr>
                          <w:rFonts w:ascii="Source Sans Pro" w:hAnsi="Source Sans Pro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Pr="00F03B62">
                        <w:rPr>
                          <w:rFonts w:ascii="Source Sans Pro" w:hAnsi="Source Sans Pro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Presents Risk</w:t>
                      </w: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 w:rsidR="0036190E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 xml:space="preserve">Has the CYP been referred to CAMHS for assessment? </w:t>
                      </w:r>
                    </w:p>
                  </w:tc>
                </w:tr>
                <w:tr w:rsidR="00AF0E5C" w:rsidRPr="00F03B62" w14:paraId="103354AF" w14:textId="77777777" w:rsidTr="000662C6">
                  <w:tc>
                    <w:tcPr>
                      <w:tcW w:w="9532" w:type="dxa"/>
                    </w:tcPr>
                    <w:p w14:paraId="39C9DD16" w14:textId="7F1B2CF4" w:rsidR="00AF0E5C" w:rsidRPr="00F03B62" w:rsidRDefault="00BD48F4" w:rsidP="00CB070B">
                      <w:pPr>
                        <w:jc w:val="left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Source Sans Pro" w:hAnsi="Source Sans Pro" w:cs="Calibri"/>
                          </w:rPr>
                          <w:tag w:val="CYP_CAHMS_Asssessment"/>
                          <w:id w:val="1984431493"/>
                          <w:placeholder>
                            <w:docPart w:val="0F803414788E4829B268D4540E9F7317"/>
                          </w:placeholder>
                          <w:showingPlcHdr/>
                          <w:dropDownList>
                            <w:listItem w:value="Choose an item."/>
                            <w:listItem w:displayText="Yes" w:value="Yes"/>
                            <w:listItem w:displayText="No" w:value="No"/>
                          </w:dropDownList>
                        </w:sdtPr>
                        <w:sdtEndPr/>
                        <w:sdtContent>
                          <w:r w:rsidR="00AF0E5C" w:rsidRPr="00130FD6">
                            <w:rPr>
                              <w:rStyle w:val="PlaceholderText"/>
                            </w:rPr>
                            <w:t>Choose an item.</w:t>
                          </w:r>
                        </w:sdtContent>
                      </w:sdt>
                    </w:p>
                  </w:tc>
                </w:tr>
              </w:tbl>
              <w:p w14:paraId="637A39B4" w14:textId="77777777" w:rsidR="00CB070B" w:rsidRPr="00F03B62" w:rsidRDefault="00CB070B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  <w:p w14:paraId="78DF714A" w14:textId="392BBBF8" w:rsidR="009B6BCE" w:rsidRPr="00F03B62" w:rsidRDefault="009B6BCE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CYP aged 3-4 MUST FIRST be referred to the paediatric service for consideration. Failure to do so will result in this referral being rejected. </w:t>
                </w:r>
              </w:p>
              <w:p w14:paraId="31A1CC32" w14:textId="77777777" w:rsidR="00D04ED3" w:rsidRPr="00F03B62" w:rsidRDefault="00D04ED3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9532"/>
                </w:tblGrid>
                <w:tr w:rsidR="00D04ED3" w:rsidRPr="00F03B62" w14:paraId="15F86DD9" w14:textId="77777777">
                  <w:tc>
                    <w:tcPr>
                      <w:tcW w:w="9532" w:type="dxa"/>
                      <w:shd w:val="clear" w:color="auto" w:fill="1F497D" w:themeFill="text2"/>
                    </w:tcPr>
                    <w:p w14:paraId="640B062A" w14:textId="243E9732" w:rsidR="00D04ED3" w:rsidRPr="00F03B62" w:rsidRDefault="00D04ED3" w:rsidP="00D04ED3">
                      <w:pPr>
                        <w:jc w:val="left"/>
                        <w:rPr>
                          <w:rFonts w:ascii="Source Sans Pro" w:hAnsi="Source Sans Pro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Pr="00F03B62">
                        <w:rPr>
                          <w:rFonts w:ascii="Source Sans Pro" w:hAnsi="Source Sans Pro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Ages 3-4 only</w:t>
                      </w: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 w:rsidR="00F52D6D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03B62">
                        <w:rPr>
                          <w:rFonts w:ascii="Source Sans Pro" w:hAnsi="Source Sans Pro"/>
                          <w:color w:val="FFFFFF" w:themeColor="background1"/>
                          <w:sz w:val="24"/>
                          <w:szCs w:val="24"/>
                        </w:rPr>
                        <w:t xml:space="preserve">Has the CYP been considered by the paediatric service? </w:t>
                      </w:r>
                    </w:p>
                  </w:tc>
                </w:tr>
                <w:tr w:rsidR="00AF0E5C" w:rsidRPr="00F03B62" w14:paraId="07F93BA1" w14:textId="77777777" w:rsidTr="00345E80">
                  <w:tc>
                    <w:tcPr>
                      <w:tcW w:w="9532" w:type="dxa"/>
                    </w:tcPr>
                    <w:p w14:paraId="2FFFEB79" w14:textId="65491A21" w:rsidR="00AF0E5C" w:rsidRPr="00F03B62" w:rsidRDefault="00BD48F4" w:rsidP="00D04ED3">
                      <w:pPr>
                        <w:jc w:val="left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Source Sans Pro" w:hAnsi="Source Sans Pro" w:cs="Calibri"/>
                          </w:rPr>
                          <w:tag w:val="CYP_Paediatric_Assessment"/>
                          <w:id w:val="1736051513"/>
                          <w:placeholder>
                            <w:docPart w:val="FB15BC33F68D43B3AC6AF234BEC89B6E"/>
                          </w:placeholder>
                          <w:showingPlcHdr/>
                          <w:dropDownList>
                            <w:listItem w:value="Choose an item."/>
                            <w:listItem w:displayText="Yes" w:value="Yes"/>
                            <w:listItem w:displayText="No" w:value="No"/>
                          </w:dropDownList>
                        </w:sdtPr>
                        <w:sdtEndPr/>
                        <w:sdtContent>
                          <w:r w:rsidR="00AF0E5C" w:rsidRPr="00130FD6">
                            <w:rPr>
                              <w:rStyle w:val="PlaceholderText"/>
                            </w:rPr>
                            <w:t>Choose an item.</w:t>
                          </w:r>
                        </w:sdtContent>
                      </w:sdt>
                    </w:p>
                  </w:tc>
                </w:tr>
              </w:tbl>
              <w:p w14:paraId="332B50E9" w14:textId="77777777" w:rsidR="009B6BCE" w:rsidRPr="00F03B62" w:rsidRDefault="009B6BCE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  <w:p w14:paraId="77D034F8" w14:textId="1797171B" w:rsidR="006B79B8" w:rsidRPr="00F03B62" w:rsidRDefault="006B79B8" w:rsidP="009B6BCE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If the CYP presents with: </w:t>
                </w:r>
              </w:p>
              <w:p w14:paraId="04F41991" w14:textId="6AF6C2AB" w:rsidR="006B79B8" w:rsidRPr="00F03B62" w:rsidRDefault="006B79B8" w:rsidP="006B79B8">
                <w:pPr>
                  <w:pStyle w:val="ListParagraph"/>
                  <w:numPr>
                    <w:ilvl w:val="0"/>
                    <w:numId w:val="3"/>
                  </w:num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Moderate or severe learning disabilities.</w:t>
                </w:r>
              </w:p>
              <w:p w14:paraId="23C06C99" w14:textId="07D7303B" w:rsidR="006B79B8" w:rsidRPr="00F03B62" w:rsidRDefault="00F61A23" w:rsidP="006B79B8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>
                  <w:rPr>
                    <w:rFonts w:ascii="Source Sans Pro" w:hAnsi="Source Sans Pro"/>
                    <w:sz w:val="24"/>
                    <w:szCs w:val="24"/>
                  </w:rPr>
                  <w:t xml:space="preserve">We are unable to accept </w:t>
                </w:r>
                <w:r w:rsidR="00A732C5">
                  <w:rPr>
                    <w:rFonts w:ascii="Source Sans Pro" w:hAnsi="Source Sans Pro"/>
                    <w:sz w:val="24"/>
                    <w:szCs w:val="24"/>
                  </w:rPr>
                  <w:t xml:space="preserve">such </w:t>
                </w:r>
                <w:r>
                  <w:rPr>
                    <w:rFonts w:ascii="Source Sans Pro" w:hAnsi="Source Sans Pro"/>
                    <w:sz w:val="24"/>
                    <w:szCs w:val="24"/>
                  </w:rPr>
                  <w:t>referral</w:t>
                </w:r>
                <w:r w:rsidR="00496438">
                  <w:rPr>
                    <w:rFonts w:ascii="Source Sans Pro" w:hAnsi="Source Sans Pro"/>
                    <w:sz w:val="24"/>
                    <w:szCs w:val="24"/>
                  </w:rPr>
                  <w:t>s</w:t>
                </w:r>
                <w:r>
                  <w:rPr>
                    <w:rFonts w:ascii="Source Sans Pro" w:hAnsi="Source Sans Pro"/>
                    <w:sz w:val="24"/>
                    <w:szCs w:val="24"/>
                  </w:rPr>
                  <w:t xml:space="preserve">. Please </w:t>
                </w:r>
                <w:r w:rsidR="0019115E">
                  <w:rPr>
                    <w:rFonts w:ascii="Source Sans Pro" w:hAnsi="Source Sans Pro"/>
                    <w:sz w:val="24"/>
                    <w:szCs w:val="24"/>
                  </w:rPr>
                  <w:t xml:space="preserve">make an individual funding request to the ICB. </w:t>
                </w:r>
              </w:p>
              <w:p w14:paraId="5330DE8C" w14:textId="75080610" w:rsidR="006B79B8" w:rsidRPr="00F03B62" w:rsidRDefault="006B79B8" w:rsidP="006B79B8">
                <w:pPr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  <w:tc>
              <w:tcPr>
                <w:tcW w:w="167" w:type="pct"/>
                <w:shd w:val="clear" w:color="auto" w:fill="auto"/>
              </w:tcPr>
              <w:p w14:paraId="14D67A67" w14:textId="77777777" w:rsidR="00265218" w:rsidRPr="00F03B62" w:rsidRDefault="00265218" w:rsidP="00CF31BB">
                <w:pPr>
                  <w:rPr>
                    <w:rFonts w:ascii="Source Sans Pro" w:hAnsi="Source Sans Pro"/>
                  </w:rPr>
                </w:pPr>
              </w:p>
            </w:tc>
          </w:tr>
        </w:tbl>
        <w:p w14:paraId="59B53119" w14:textId="68F411FD" w:rsidR="00664CEF" w:rsidRPr="00F03B62" w:rsidRDefault="00664CEF" w:rsidP="00610806">
          <w:pPr>
            <w:jc w:val="both"/>
            <w:rPr>
              <w:rFonts w:ascii="Source Sans Pro" w:hAnsi="Source Sans Pro"/>
            </w:rPr>
          </w:pPr>
        </w:p>
        <w:tbl>
          <w:tblPr>
            <w:tblpPr w:leftFromText="180" w:rightFromText="180" w:vertAnchor="page" w:horzAnchor="margin" w:tblpXSpec="center" w:tblpY="2894"/>
            <w:tblOverlap w:val="never"/>
            <w:tblW w:w="1055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2972"/>
            <w:gridCol w:w="3231"/>
            <w:gridCol w:w="1447"/>
            <w:gridCol w:w="2903"/>
          </w:tblGrid>
          <w:tr w:rsidR="006B79B8" w:rsidRPr="00F03B62" w14:paraId="1270ACCA" w14:textId="77777777" w:rsidTr="006B79B8">
            <w:trPr>
              <w:trHeight w:val="462"/>
            </w:trPr>
            <w:tc>
              <w:tcPr>
                <w:tcW w:w="10553" w:type="dxa"/>
                <w:gridSpan w:val="4"/>
                <w:shd w:val="clear" w:color="auto" w:fill="1F497D" w:themeFill="text2"/>
                <w:hideMark/>
              </w:tcPr>
              <w:p w14:paraId="4913AA14" w14:textId="215EB3A6" w:rsidR="009B6BCE" w:rsidRPr="00F03B62" w:rsidRDefault="009B6BCE" w:rsidP="007B20D2">
                <w:pPr>
                  <w:pStyle w:val="ListParagraph"/>
                  <w:numPr>
                    <w:ilvl w:val="0"/>
                    <w:numId w:val="4"/>
                  </w:num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b/>
                    <w:bCs/>
                    <w:color w:val="FFFFFF" w:themeColor="background1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b/>
                    <w:bCs/>
                    <w:color w:val="FFFFFF" w:themeColor="background1"/>
                    <w:sz w:val="24"/>
                    <w:szCs w:val="24"/>
                    <w:lang w:eastAsia="en-GB"/>
                  </w:rPr>
                  <w:lastRenderedPageBreak/>
                  <w:t>CYP DETAILS </w:t>
                </w:r>
                <w:r w:rsidR="006C79D3">
                  <w:rPr>
                    <w:rFonts w:ascii="Source Sans Pro" w:eastAsia="Times New Roman" w:hAnsi="Source Sans Pro" w:cs="Calibri"/>
                    <w:b/>
                    <w:bCs/>
                    <w:color w:val="FFFFFF" w:themeColor="background1"/>
                    <w:sz w:val="24"/>
                    <w:szCs w:val="24"/>
                    <w:lang w:eastAsia="en-GB"/>
                  </w:rPr>
                  <w:t>(</w:t>
                </w:r>
                <w:r w:rsidR="006C79D3">
                  <w:rPr>
                    <w:rFonts w:ascii="Source Sans Pro" w:eastAsia="Times New Roman" w:hAnsi="Source Sans Pro"/>
                    <w:b/>
                    <w:bCs/>
                    <w:color w:val="FFFFFF" w:themeColor="background1"/>
                    <w:sz w:val="24"/>
                    <w:szCs w:val="24"/>
                    <w:lang w:eastAsia="en-GB"/>
                  </w:rPr>
                  <w:t>* indicates a required field)</w:t>
                </w:r>
              </w:p>
            </w:tc>
          </w:tr>
          <w:tr w:rsidR="006B79B8" w:rsidRPr="00F03B62" w14:paraId="27230EEC" w14:textId="77777777" w:rsidTr="00373A3C">
            <w:trPr>
              <w:trHeight w:val="513"/>
            </w:trPr>
            <w:tc>
              <w:tcPr>
                <w:tcW w:w="2972" w:type="dxa"/>
                <w:shd w:val="clear" w:color="auto" w:fill="auto"/>
                <w:hideMark/>
              </w:tcPr>
              <w:p w14:paraId="07A18DF7" w14:textId="77777777" w:rsidR="009B6BCE" w:rsidRPr="00D119B5" w:rsidRDefault="009B6BCE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Forename</w:t>
                </w: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*</w:t>
                </w:r>
              </w:p>
            </w:tc>
            <w:tc>
              <w:tcPr>
                <w:tcW w:w="3231" w:type="dxa"/>
                <w:shd w:val="clear" w:color="auto" w:fill="auto"/>
                <w:hideMark/>
              </w:tcPr>
              <w:p w14:paraId="5BCFE245" w14:textId="5868C2EC" w:rsidR="009B6BCE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Patient_Forename"/>
                    <w:id w:val="1788546274"/>
                    <w:placeholder>
                      <w:docPart w:val="F43E13ACEE1C45AF89D6A326E2173D0E"/>
                    </w:placeholder>
                    <w:showingPlcHdr/>
                    <w:text/>
                  </w:sdtPr>
                  <w:sdtEndPr/>
                  <w:sdtContent>
                    <w:r w:rsidR="00A6431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47" w:type="dxa"/>
                <w:shd w:val="clear" w:color="auto" w:fill="auto"/>
                <w:hideMark/>
              </w:tcPr>
              <w:p w14:paraId="51284AFB" w14:textId="77777777" w:rsidR="009B6BCE" w:rsidRPr="00D119B5" w:rsidRDefault="009B6BCE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Surname</w:t>
                </w: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*</w:t>
                </w: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</w:p>
            </w:tc>
            <w:tc>
              <w:tcPr>
                <w:tcW w:w="2903" w:type="dxa"/>
                <w:shd w:val="clear" w:color="auto" w:fill="auto"/>
                <w:hideMark/>
              </w:tcPr>
              <w:p w14:paraId="11D157D4" w14:textId="43F6BA38" w:rsidR="009B6BCE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Patient_Surname"/>
                    <w:id w:val="271910029"/>
                    <w:placeholder>
                      <w:docPart w:val="01F04DCD41F54E2BBCBFD067A5C8B789"/>
                    </w:placeholder>
                    <w:showingPlcHdr/>
                    <w:text/>
                  </w:sdtPr>
                  <w:sdtEndPr/>
                  <w:sdtContent>
                    <w:r w:rsidR="00A6431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6B79B8" w:rsidRPr="00F03B62" w14:paraId="329A8621" w14:textId="77777777" w:rsidTr="00373A3C">
            <w:trPr>
              <w:trHeight w:val="474"/>
            </w:trPr>
            <w:tc>
              <w:tcPr>
                <w:tcW w:w="2972" w:type="dxa"/>
                <w:shd w:val="clear" w:color="auto" w:fill="auto"/>
                <w:hideMark/>
              </w:tcPr>
              <w:p w14:paraId="07004257" w14:textId="77777777" w:rsidR="009B6BCE" w:rsidRPr="00D119B5" w:rsidRDefault="009B6BCE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Also known as  </w:t>
                </w:r>
              </w:p>
            </w:tc>
            <w:tc>
              <w:tcPr>
                <w:tcW w:w="3231" w:type="dxa"/>
                <w:shd w:val="clear" w:color="auto" w:fill="auto"/>
                <w:hideMark/>
              </w:tcPr>
              <w:p w14:paraId="2FFDA579" w14:textId="61997D4C" w:rsidR="009B6BCE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Patient_AKA"/>
                    <w:id w:val="-1157681317"/>
                    <w:placeholder>
                      <w:docPart w:val="51CB06560A1240CD8A997361AD8C079E"/>
                    </w:placeholder>
                    <w:showingPlcHdr/>
                    <w:text/>
                  </w:sdtPr>
                  <w:sdtEndPr/>
                  <w:sdtContent>
                    <w:r w:rsidR="00A6431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47" w:type="dxa"/>
                <w:shd w:val="clear" w:color="auto" w:fill="auto"/>
                <w:hideMark/>
              </w:tcPr>
              <w:p w14:paraId="1B3B990F" w14:textId="0E75AC81" w:rsidR="009B6BCE" w:rsidRPr="00D119B5" w:rsidRDefault="009B6BCE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Date of Birth</w:t>
                </w: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*</w:t>
                </w: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</w:p>
            </w:tc>
            <w:sdt>
              <w:sdtPr>
                <w:rPr>
                  <w:rFonts w:ascii="Source Sans Pro" w:eastAsia="Times New Roman" w:hAnsi="Source Sans Pro"/>
                  <w:sz w:val="24"/>
                  <w:szCs w:val="24"/>
                  <w:lang w:eastAsia="en-GB"/>
                </w:rPr>
                <w:tag w:val="Patient_DoB"/>
                <w:id w:val="-2084061557"/>
                <w:placeholder>
                  <w:docPart w:val="BBD965FE731A4246996539C32C05248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903" w:type="dxa"/>
                    <w:shd w:val="clear" w:color="auto" w:fill="auto"/>
                    <w:hideMark/>
                  </w:tcPr>
                  <w:p w14:paraId="586B975C" w14:textId="41683A3E" w:rsidR="009B6BCE" w:rsidRPr="00D119B5" w:rsidRDefault="00A64314" w:rsidP="009B6BCE">
                    <w:pPr>
                      <w:spacing w:after="0"/>
                      <w:jc w:val="left"/>
                      <w:textAlignment w:val="baseline"/>
                      <w:rPr>
                        <w:rFonts w:ascii="Source Sans Pro" w:eastAsia="Times New Roman" w:hAnsi="Source Sans Pro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  <w:tr w:rsidR="00016146" w:rsidRPr="00F03B62" w14:paraId="3060F372" w14:textId="77777777" w:rsidTr="00373A3C">
            <w:trPr>
              <w:trHeight w:val="396"/>
            </w:trPr>
            <w:tc>
              <w:tcPr>
                <w:tcW w:w="2972" w:type="dxa"/>
                <w:shd w:val="clear" w:color="auto" w:fill="auto"/>
                <w:hideMark/>
              </w:tcPr>
              <w:p w14:paraId="155BF05A" w14:textId="0B95E4F4" w:rsidR="00016146" w:rsidRPr="00D119B5" w:rsidRDefault="00016146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Pronoun</w:t>
                </w: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: </w:t>
                </w:r>
              </w:p>
            </w:tc>
            <w:tc>
              <w:tcPr>
                <w:tcW w:w="3231" w:type="dxa"/>
                <w:shd w:val="clear" w:color="auto" w:fill="auto"/>
                <w:hideMark/>
              </w:tcPr>
              <w:p w14:paraId="03206DE3" w14:textId="2211A10A" w:rsidR="00016146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Patient_Pronoun"/>
                    <w:id w:val="1445275420"/>
                    <w:placeholder>
                      <w:docPart w:val="C245E6B82A9547E1B7034136C425F256"/>
                    </w:placeholder>
                    <w:showingPlcHdr/>
                    <w:dropDownList>
                      <w:listItem w:value="Choose an item."/>
                      <w:listItem w:displayText="He/Him" w:value="He/Him"/>
                      <w:listItem w:displayText="She/Her" w:value="She/Her"/>
                      <w:listItem w:displayText="They/Them" w:value="They/Them"/>
                    </w:dropDownList>
                  </w:sdtPr>
                  <w:sdtEndPr/>
                  <w:sdtContent>
                    <w:r w:rsidR="00016146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  <w:tc>
              <w:tcPr>
                <w:tcW w:w="1447" w:type="dxa"/>
                <w:shd w:val="clear" w:color="auto" w:fill="auto"/>
                <w:hideMark/>
              </w:tcPr>
              <w:p w14:paraId="7E8A7E5B" w14:textId="559D6965" w:rsidR="00016146" w:rsidRPr="00D119B5" w:rsidRDefault="00016146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NHS</w:t>
                </w: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 xml:space="preserve"> </w:t>
                </w:r>
                <w:r w:rsidR="0039745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#</w:t>
                </w: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*</w:t>
                </w:r>
                <w:r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 xml:space="preserve"> </w:t>
                </w:r>
              </w:p>
            </w:tc>
            <w:tc>
              <w:tcPr>
                <w:tcW w:w="2903" w:type="dxa"/>
                <w:shd w:val="clear" w:color="auto" w:fill="auto"/>
              </w:tcPr>
              <w:p w14:paraId="60C2E891" w14:textId="3BD4B8AA" w:rsidR="00016146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Patient_NHSNumber"/>
                    <w:id w:val="-2041501816"/>
                    <w:placeholder>
                      <w:docPart w:val="39EFE2321FDC4674A9FDE712ACD16E1F"/>
                    </w:placeholder>
                    <w:showingPlcHdr/>
                    <w:text/>
                  </w:sdtPr>
                  <w:sdtEndPr/>
                  <w:sdtContent>
                    <w:r w:rsidR="00016146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9B6BCE" w:rsidRPr="00F03B62" w14:paraId="77D58066" w14:textId="77777777" w:rsidTr="00373A3C">
            <w:trPr>
              <w:trHeight w:val="333"/>
            </w:trPr>
            <w:tc>
              <w:tcPr>
                <w:tcW w:w="2972" w:type="dxa"/>
                <w:tcBorders>
                  <w:bottom w:val="nil"/>
                </w:tcBorders>
                <w:shd w:val="clear" w:color="auto" w:fill="auto"/>
                <w:hideMark/>
              </w:tcPr>
              <w:p w14:paraId="36E2E161" w14:textId="556B9994" w:rsidR="009B6BCE" w:rsidRPr="00F03B62" w:rsidRDefault="009B6BCE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581" w:type="dxa"/>
                <w:gridSpan w:val="3"/>
                <w:shd w:val="clear" w:color="auto" w:fill="auto"/>
              </w:tcPr>
              <w:p w14:paraId="38ED0494" w14:textId="2234529F" w:rsidR="009B6BCE" w:rsidRPr="00D119B5" w:rsidRDefault="00BD48F4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id w:val="516048830"/>
                    <w:placeholder>
                      <w:docPart w:val="685C6755FF6D4B6BB138ECD04575E6AD"/>
                    </w:placeholder>
                    <w:showingPlcHdr/>
                    <w:text/>
                  </w:sdtPr>
                  <w:sdtEndPr/>
                  <w:sdtContent>
                    <w:r w:rsidR="005C06B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9B6BCE" w:rsidRPr="00F03B62" w14:paraId="6DC48A58" w14:textId="77777777" w:rsidTr="00373A3C">
            <w:trPr>
              <w:trHeight w:val="329"/>
            </w:trPr>
            <w:tc>
              <w:tcPr>
                <w:tcW w:w="297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54ABB2B4" w14:textId="7E13B74A" w:rsidR="009B6BCE" w:rsidRPr="00F03B62" w:rsidRDefault="00E51339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id w:val="254866888"/>
                <w:placeholder>
                  <w:docPart w:val="62BCD1160CB849278CF46F8C2E081ACE"/>
                </w:placeholder>
                <w:showingPlcHdr/>
                <w:text/>
              </w:sdtPr>
              <w:sdtEndPr/>
              <w:sdtContent>
                <w:tc>
                  <w:tcPr>
                    <w:tcW w:w="7581" w:type="dxa"/>
                    <w:gridSpan w:val="3"/>
                    <w:shd w:val="clear" w:color="auto" w:fill="auto"/>
                  </w:tcPr>
                  <w:p w14:paraId="59F381B9" w14:textId="2CA798ED" w:rsidR="009B6BCE" w:rsidRPr="00F03B62" w:rsidRDefault="005C06BA" w:rsidP="009B6BCE">
                    <w:pPr>
                      <w:spacing w:after="0"/>
                      <w:jc w:val="left"/>
                      <w:textAlignment w:val="baseline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9B6BCE" w:rsidRPr="00F03B62" w14:paraId="6215A2E0" w14:textId="77777777" w:rsidTr="00373A3C">
            <w:trPr>
              <w:trHeight w:val="329"/>
            </w:trPr>
            <w:tc>
              <w:tcPr>
                <w:tcW w:w="297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27FC40A4" w14:textId="0233A10A" w:rsidR="009B6BCE" w:rsidRPr="00F03B62" w:rsidRDefault="00E51339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id w:val="-578668593"/>
                <w:placeholder>
                  <w:docPart w:val="57F9C580672444F4A50221FC33FFD221"/>
                </w:placeholder>
                <w:showingPlcHdr/>
                <w:text/>
              </w:sdtPr>
              <w:sdtEndPr/>
              <w:sdtContent>
                <w:tc>
                  <w:tcPr>
                    <w:tcW w:w="7581" w:type="dxa"/>
                    <w:gridSpan w:val="3"/>
                    <w:shd w:val="clear" w:color="auto" w:fill="auto"/>
                  </w:tcPr>
                  <w:p w14:paraId="134891FF" w14:textId="2A60F53B" w:rsidR="009B6BCE" w:rsidRPr="00F03B62" w:rsidRDefault="005C06BA" w:rsidP="009B6BCE">
                    <w:pPr>
                      <w:spacing w:after="0"/>
                      <w:jc w:val="left"/>
                      <w:textAlignment w:val="baseline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9B6BCE" w:rsidRPr="00F03B62" w14:paraId="0D5C0727" w14:textId="77777777" w:rsidTr="00373A3C">
            <w:trPr>
              <w:trHeight w:val="329"/>
            </w:trPr>
            <w:tc>
              <w:tcPr>
                <w:tcW w:w="2972" w:type="dxa"/>
                <w:tcBorders>
                  <w:top w:val="nil"/>
                </w:tcBorders>
                <w:shd w:val="clear" w:color="auto" w:fill="auto"/>
              </w:tcPr>
              <w:p w14:paraId="731650E6" w14:textId="2A7A3DCD" w:rsidR="009B6BCE" w:rsidRPr="00F03B62" w:rsidRDefault="00E51339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tc>
              <w:tcPr>
                <w:tcW w:w="7581" w:type="dxa"/>
                <w:gridSpan w:val="3"/>
                <w:shd w:val="clear" w:color="auto" w:fill="auto"/>
              </w:tcPr>
              <w:p w14:paraId="3A2A8C7A" w14:textId="0ABF9B08" w:rsidR="009B6BCE" w:rsidRPr="00F03B62" w:rsidRDefault="00BD48F4" w:rsidP="00073DBB">
                <w:pPr>
                  <w:tabs>
                    <w:tab w:val="center" w:pos="3686"/>
                  </w:tabs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CYP_postcode"/>
                    <w:id w:val="951062702"/>
                    <w:placeholder>
                      <w:docPart w:val="14C56038919741B990CE453BEF6F228C"/>
                    </w:placeholder>
                    <w:showingPlcHdr/>
                    <w:text/>
                  </w:sdtPr>
                  <w:sdtEndPr/>
                  <w:sdtContent>
                    <w:r w:rsidR="00073DBB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  <w:r w:rsidR="00073DBB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ab/>
                </w:r>
              </w:p>
            </w:tc>
          </w:tr>
          <w:tr w:rsidR="00373A3C" w:rsidRPr="00F03B62" w14:paraId="35713C27" w14:textId="77777777" w:rsidTr="000B3782">
            <w:trPr>
              <w:trHeight w:val="452"/>
            </w:trPr>
            <w:tc>
              <w:tcPr>
                <w:tcW w:w="2972" w:type="dxa"/>
                <w:tcBorders>
                  <w:top w:val="single" w:sz="4" w:space="0" w:color="000000"/>
                </w:tcBorders>
                <w:shd w:val="clear" w:color="auto" w:fill="auto"/>
              </w:tcPr>
              <w:p w14:paraId="58B64173" w14:textId="4D7C9F0C" w:rsidR="00373A3C" w:rsidRPr="00F03B62" w:rsidRDefault="00373A3C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Patient Ethnicity*:</w:t>
                </w:r>
              </w:p>
            </w:tc>
            <w:tc>
              <w:tcPr>
                <w:tcW w:w="7581" w:type="dxa"/>
                <w:gridSpan w:val="3"/>
                <w:tcBorders>
                  <w:top w:val="single" w:sz="4" w:space="0" w:color="000000"/>
                </w:tcBorders>
                <w:shd w:val="clear" w:color="auto" w:fill="auto"/>
              </w:tcPr>
              <w:p w14:paraId="190A266F" w14:textId="01E3E36B" w:rsidR="00373A3C" w:rsidRPr="00373A3C" w:rsidRDefault="00BD48F4" w:rsidP="00373A3C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CYP_Ethnicity "/>
                    <w:id w:val="-1080056238"/>
                    <w:placeholder>
                      <w:docPart w:val="50842AFF333B4771AF87945EFDFAD341"/>
                    </w:placeholder>
                    <w:showingPlcHdr/>
                    <w:dropDownList>
                      <w:listItem w:value="Choose an item."/>
                      <w:listItem w:displayText="White - British" w:value="White - British"/>
                      <w:listItem w:displayText="White - Irish" w:value="White - Irish"/>
                      <w:listItem w:displayText="Any other White background" w:value="Any other White background"/>
                      <w:listItem w:displayText="Mixed - White and Black Caribbean" w:value="Mixed - White and Black Caribbean"/>
                      <w:listItem w:displayText="Mixed - White and Black African" w:value="Mixed - White and Black African"/>
                      <w:listItem w:displayText="Mixed - White and Asian" w:value="Mixed - White and Asian"/>
                      <w:listItem w:displayText="Mixed - Any other background" w:value="Mixed - Any other background"/>
                      <w:listItem w:displayText="Asian or Asian British - Indian" w:value="Asian or Asian British - Indian"/>
                      <w:listItem w:displayText="Asian or Asian British - Pakistani" w:value="Asian or Asian British - Pakistani"/>
                      <w:listItem w:displayText="Asian or Asian British - Bangladeshi" w:value="Asian or Asian British - Bangladeshi"/>
                      <w:listItem w:displayText="Asian or Asian British - Any other Asian background" w:value="Asian or Asian British - Any other Asian background"/>
                      <w:listItem w:displayText="Black or Black British - Caribbean" w:value="Black or Black British - Caribbean"/>
                      <w:listItem w:displayText="Black or Black British - African" w:value="Black or Black British - African"/>
                      <w:listItem w:displayText="Black or Black British - Any other Black background" w:value="Black or Black British - Any other Black background"/>
                      <w:listItem w:displayText="Other Ethnic Groups - Chinese" w:value="Other Ethnic Groups - Chinese"/>
                      <w:listItem w:displayText="Other Ethnic Groups - Any other ethnic group" w:value="Other Ethnic Groups - Any other ethnic group"/>
                      <w:listItem w:displayText="Not Known" w:value="Not Known"/>
                      <w:listItem w:displayText="Not Stated" w:value="Not Stated"/>
                    </w:dropDownList>
                  </w:sdtPr>
                  <w:sdtEndPr/>
                  <w:sdtContent>
                    <w:r w:rsidR="00373A3C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DD663A" w:rsidRPr="00F03B62" w14:paraId="195EB46F" w14:textId="77777777" w:rsidTr="00C26254">
            <w:trPr>
              <w:trHeight w:val="120"/>
            </w:trPr>
            <w:tc>
              <w:tcPr>
                <w:tcW w:w="2972" w:type="dxa"/>
                <w:tcBorders>
                  <w:top w:val="single" w:sz="12" w:space="0" w:color="000000"/>
                  <w:bottom w:val="single" w:sz="12" w:space="0" w:color="000000"/>
                </w:tcBorders>
                <w:shd w:val="clear" w:color="auto" w:fill="auto"/>
              </w:tcPr>
              <w:p w14:paraId="54639F06" w14:textId="4FE03205" w:rsidR="00DD663A" w:rsidRPr="00F03B62" w:rsidRDefault="00DD663A" w:rsidP="009B6BCE">
                <w:pPr>
                  <w:spacing w:after="0"/>
                  <w:jc w:val="left"/>
                  <w:textAlignment w:val="baseline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Patient Stated Gender Identity*</w:t>
                </w:r>
              </w:p>
            </w:tc>
            <w:tc>
              <w:tcPr>
                <w:tcW w:w="7581" w:type="dxa"/>
                <w:gridSpan w:val="3"/>
                <w:tcBorders>
                  <w:top w:val="single" w:sz="12" w:space="0" w:color="000000"/>
                  <w:bottom w:val="single" w:sz="12" w:space="0" w:color="000000"/>
                </w:tcBorders>
                <w:shd w:val="clear" w:color="auto" w:fill="auto"/>
              </w:tcPr>
              <w:p w14:paraId="52928374" w14:textId="77777777" w:rsidR="00DD663A" w:rsidRPr="00F03B62" w:rsidRDefault="00BD48F4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="Source Sans Pro" w:hAnsi="Source Sans Pro" w:cs="Calibri"/>
                  </w:rPr>
                </w:pPr>
                <w:sdt>
                  <w:sdtPr>
                    <w:rPr>
                      <w:rFonts w:ascii="Source Sans Pro" w:hAnsi="Source Sans Pro" w:cs="Calibri"/>
                    </w:rPr>
                    <w:tag w:val="CYP_Stated_Gender"/>
                    <w:id w:val="-2067785114"/>
                    <w:placeholder>
                      <w:docPart w:val="2F06755AE2AD4502A522B57E139F3D2E"/>
                    </w:placeholder>
                    <w:showingPlcHdr/>
                    <w:dropDownList>
                      <w:listItem w:value="Choose an item."/>
                      <w:listItem w:displayText="Male (including trans man)" w:value="Male (including trans man)"/>
                      <w:listItem w:displayText="Female (including trans woman)" w:value="Female (including trans woman)"/>
                      <w:listItem w:displayText="Non-binary" w:value="Non-binary"/>
                      <w:listItem w:displayText="Other (not listed)" w:value="Other (not listed)"/>
                      <w:listItem w:displayText="Not Stated" w:value="Not Stated"/>
                    </w:dropDownList>
                  </w:sdtPr>
                  <w:sdtEndPr/>
                  <w:sdtContent>
                    <w:r w:rsidR="00DD663A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  <w:p w14:paraId="1FF1C6A7" w14:textId="2B7A5105" w:rsidR="00DD663A" w:rsidRPr="00F03B62" w:rsidRDefault="00DD663A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="Source Sans Pro" w:hAnsi="Source Sans Pro" w:cs="Calibri"/>
                  </w:rPr>
                </w:pPr>
              </w:p>
            </w:tc>
          </w:tr>
          <w:tr w:rsidR="00DD663A" w:rsidRPr="00F03B62" w14:paraId="3A6C706C" w14:textId="77777777" w:rsidTr="00DD663A">
            <w:trPr>
              <w:trHeight w:val="120"/>
            </w:trPr>
            <w:tc>
              <w:tcPr>
                <w:tcW w:w="2972" w:type="dxa"/>
                <w:tcBorders>
                  <w:bottom w:val="single" w:sz="12" w:space="0" w:color="000000"/>
                  <w:right w:val="single" w:sz="12" w:space="0" w:color="000000"/>
                </w:tcBorders>
                <w:shd w:val="clear" w:color="auto" w:fill="auto"/>
              </w:tcPr>
              <w:p w14:paraId="613CCFE7" w14:textId="5FB0B35A" w:rsidR="00DD663A" w:rsidRPr="00F03B62" w:rsidRDefault="00DD663A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="Source Sans Pro" w:hAnsi="Source Sans Pro" w:cs="Calibri"/>
                  </w:rPr>
                </w:pPr>
                <w:r w:rsidRPr="00F03B62">
                  <w:rPr>
                    <w:rFonts w:ascii="Source Sans Pro" w:hAnsi="Source Sans Pro" w:cs="Calibri"/>
                  </w:rPr>
                  <w:t>Gender Identity Same at Birth?*</w:t>
                </w:r>
              </w:p>
            </w:tc>
            <w:tc>
              <w:tcPr>
                <w:tcW w:w="7581" w:type="dxa"/>
                <w:gridSpan w:val="3"/>
                <w:tcBorders>
                  <w:left w:val="single" w:sz="12" w:space="0" w:color="000000"/>
                  <w:bottom w:val="single" w:sz="12" w:space="0" w:color="000000"/>
                </w:tcBorders>
                <w:shd w:val="clear" w:color="auto" w:fill="auto"/>
              </w:tcPr>
              <w:p w14:paraId="37C5CD94" w14:textId="6438212E" w:rsidR="00DD663A" w:rsidRPr="00F03B62" w:rsidRDefault="00BD48F4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="Source Sans Pro" w:hAnsi="Source Sans Pro" w:cs="Calibri"/>
                  </w:rPr>
                </w:pPr>
                <w:sdt>
                  <w:sdtPr>
                    <w:rPr>
                      <w:rFonts w:ascii="Source Sans Pro" w:hAnsi="Source Sans Pro" w:cs="Calibri"/>
                    </w:rPr>
                    <w:tag w:val="CYP_Gender_same_at_birth"/>
                    <w:id w:val="1357234518"/>
                    <w:placeholder>
                      <w:docPart w:val="7DBD1C9DF8C540F68244FC66A5BEBCF7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</w:dropDownList>
                  </w:sdtPr>
                  <w:sdtEndPr/>
                  <w:sdtContent>
                    <w:r w:rsidR="00D41A1A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3A2C20" w:rsidRPr="00F03B62" w14:paraId="044AB03A" w14:textId="77777777" w:rsidTr="00DD663A">
            <w:trPr>
              <w:trHeight w:val="120"/>
            </w:trPr>
            <w:tc>
              <w:tcPr>
                <w:tcW w:w="2972" w:type="dxa"/>
                <w:tcBorders>
                  <w:top w:val="single" w:sz="12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B1AFAC5" w14:textId="49848DA4" w:rsidR="003A2C20" w:rsidRPr="00F03B62" w:rsidRDefault="003A2C20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Fonts w:ascii="Source Sans Pro" w:hAnsi="Source Sans Pro" w:cs="Calibri"/>
                  </w:rPr>
                </w:pPr>
                <w:r w:rsidRPr="00F03B62">
                  <w:rPr>
                    <w:rFonts w:ascii="Source Sans Pro" w:hAnsi="Source Sans Pro" w:cs="Calibri"/>
                  </w:rPr>
                  <w:t>I</w:t>
                </w:r>
                <w:r w:rsidRPr="00F03B62">
                  <w:rPr>
                    <w:rFonts w:ascii="Source Sans Pro" w:hAnsi="Source Sans Pro"/>
                  </w:rPr>
                  <w:t>s the patient considered to be a CYP?</w:t>
                </w:r>
              </w:p>
            </w:tc>
            <w:tc>
              <w:tcPr>
                <w:tcW w:w="7581" w:type="dxa"/>
                <w:gridSpan w:val="3"/>
                <w:tcBorders>
                  <w:top w:val="single" w:sz="12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5EBC991C" w14:textId="44520B88" w:rsidR="003A2C20" w:rsidRPr="00F03B62" w:rsidRDefault="00BD48F4" w:rsidP="009B6BCE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="Source Sans Pro" w:hAnsi="Source Sans Pro" w:cs="Calibri"/>
                  </w:rPr>
                </w:pPr>
                <w:sdt>
                  <w:sdtPr>
                    <w:rPr>
                      <w:rFonts w:ascii="Source Sans Pro" w:hAnsi="Source Sans Pro" w:cs="Calibri"/>
                    </w:rPr>
                    <w:tag w:val="Considered_CYP"/>
                    <w:id w:val="659663823"/>
                    <w:placeholder>
                      <w:docPart w:val="85F2C17430184274AD096E38CB31F843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</w:dropDownList>
                  </w:sdtPr>
                  <w:sdtEndPr/>
                  <w:sdtContent>
                    <w:r w:rsidR="003A2C20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</w:tbl>
        <w:p w14:paraId="6E079725" w14:textId="188A945C" w:rsidR="00E51339" w:rsidRPr="00F03B62" w:rsidRDefault="00E51339" w:rsidP="00524D35">
          <w:pPr>
            <w:rPr>
              <w:rFonts w:ascii="Source Sans Pro" w:hAnsi="Source Sans Pro"/>
            </w:rPr>
          </w:pPr>
        </w:p>
        <w:p w14:paraId="176A5EDF" w14:textId="77777777" w:rsidR="00E51339" w:rsidRPr="00F03B62" w:rsidRDefault="00E51339">
          <w:pPr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br w:type="page"/>
          </w:r>
        </w:p>
        <w:p w14:paraId="47BF7F7C" w14:textId="77777777" w:rsidR="00463B35" w:rsidRPr="00F03B62" w:rsidRDefault="00463B35" w:rsidP="00524D35">
          <w:pPr>
            <w:rPr>
              <w:rFonts w:ascii="Source Sans Pro" w:hAnsi="Source Sans Pro"/>
            </w:rPr>
          </w:pPr>
        </w:p>
        <w:p w14:paraId="75E11DD5" w14:textId="5F30AF16" w:rsidR="00E51339" w:rsidRPr="00F03B62" w:rsidRDefault="00E51339" w:rsidP="00E51339">
          <w:pPr>
            <w:tabs>
              <w:tab w:val="left" w:pos="285"/>
              <w:tab w:val="center" w:pos="5233"/>
            </w:tabs>
            <w:jc w:val="left"/>
            <w:rPr>
              <w:rFonts w:ascii="Source Sans Pro" w:hAnsi="Source Sans Pro"/>
            </w:rPr>
          </w:pPr>
        </w:p>
        <w:tbl>
          <w:tblPr>
            <w:tblStyle w:val="TableGrid"/>
            <w:tblW w:w="10413" w:type="dxa"/>
            <w:tblLook w:val="04A0" w:firstRow="1" w:lastRow="0" w:firstColumn="1" w:lastColumn="0" w:noHBand="0" w:noVBand="1"/>
          </w:tblPr>
          <w:tblGrid>
            <w:gridCol w:w="3382"/>
            <w:gridCol w:w="2258"/>
            <w:gridCol w:w="2540"/>
            <w:gridCol w:w="2233"/>
          </w:tblGrid>
          <w:tr w:rsidR="000532CE" w:rsidRPr="00F03B62" w14:paraId="09877F2B" w14:textId="77777777" w:rsidTr="007A79CF">
            <w:trPr>
              <w:trHeight w:val="653"/>
            </w:trPr>
            <w:tc>
              <w:tcPr>
                <w:tcW w:w="10413" w:type="dxa"/>
                <w:gridSpan w:val="4"/>
                <w:shd w:val="clear" w:color="auto" w:fill="1F497D" w:themeFill="text2"/>
              </w:tcPr>
              <w:p w14:paraId="651FA19A" w14:textId="6EC9D301" w:rsidR="000532CE" w:rsidRPr="00F03B62" w:rsidRDefault="000532CE" w:rsidP="007B20D2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  <w:color w:val="FFFFFF" w:themeColor="background1"/>
                  </w:rPr>
                </w:pPr>
                <w:r w:rsidRPr="00F03B62">
                  <w:rPr>
                    <w:rFonts w:ascii="Source Sans Pro" w:hAnsi="Source Sans Pro"/>
                    <w:color w:val="FFFFFF" w:themeColor="background1"/>
                    <w:sz w:val="28"/>
                    <w:szCs w:val="28"/>
                  </w:rPr>
                  <w:t xml:space="preserve">Flags that may affect CYP patient care. Please tick all that apply. </w:t>
                </w:r>
              </w:p>
            </w:tc>
          </w:tr>
          <w:tr w:rsidR="007A79CF" w:rsidRPr="00F03B62" w14:paraId="2C6A83A4" w14:textId="77777777" w:rsidTr="007A79CF">
            <w:trPr>
              <w:trHeight w:val="1398"/>
            </w:trPr>
            <w:tc>
              <w:tcPr>
                <w:tcW w:w="3382" w:type="dxa"/>
              </w:tcPr>
              <w:p w14:paraId="2E264F84" w14:textId="33C63A91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Concerning_Parent_Child_Interaction"/>
                    <w:id w:val="2782244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2512F6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Concerning Parent Child Interaction</w:t>
                </w:r>
              </w:p>
            </w:tc>
            <w:tc>
              <w:tcPr>
                <w:tcW w:w="2258" w:type="dxa"/>
              </w:tcPr>
              <w:p w14:paraId="0EC54BF4" w14:textId="4860205F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orrying Parent Behaviour / Mental Health Concerns"/>
                    <w:id w:val="12771382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B1064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Worrying Parent Behaviour / Mental Health Concerns</w:t>
                </w:r>
              </w:p>
            </w:tc>
            <w:tc>
              <w:tcPr>
                <w:tcW w:w="2540" w:type="dxa"/>
              </w:tcPr>
              <w:p w14:paraId="41FF90AE" w14:textId="312A80A8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Worrying Child Behaviour"/>
                    <w:id w:val="-3596734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B1064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Worrying Child Behaviour</w:t>
                </w:r>
              </w:p>
            </w:tc>
            <w:tc>
              <w:tcPr>
                <w:tcW w:w="2232" w:type="dxa"/>
              </w:tcPr>
              <w:p w14:paraId="045E302B" w14:textId="70146E78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Self Harm"/>
                    <w:id w:val="-13293653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B1064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Self-Harm</w:t>
                </w:r>
              </w:p>
            </w:tc>
          </w:tr>
          <w:tr w:rsidR="007A79CF" w:rsidRPr="00F03B62" w14:paraId="0C7173F4" w14:textId="77777777" w:rsidTr="007A79CF">
            <w:trPr>
              <w:trHeight w:val="1388"/>
            </w:trPr>
            <w:tc>
              <w:tcPr>
                <w:tcW w:w="3382" w:type="dxa"/>
              </w:tcPr>
              <w:p w14:paraId="0D48EFE4" w14:textId="5B46A858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Genital Injury"/>
                    <w:id w:val="-111813754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2512F6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Genital Injury</w:t>
                </w:r>
              </w:p>
            </w:tc>
            <w:tc>
              <w:tcPr>
                <w:tcW w:w="2258" w:type="dxa"/>
              </w:tcPr>
              <w:p w14:paraId="4227B1FA" w14:textId="7C96192C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Referral from Social Services or Police"/>
                    <w:id w:val="88183312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Referral from Social Services or Police</w:t>
                </w:r>
              </w:p>
            </w:tc>
            <w:tc>
              <w:tcPr>
                <w:tcW w:w="2540" w:type="dxa"/>
              </w:tcPr>
              <w:p w14:paraId="07E3ADD9" w14:textId="3938BB59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Previously known to Social Services"/>
                    <w:id w:val="14219063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11EDE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Previously known to Social Services</w:t>
                </w:r>
              </w:p>
            </w:tc>
            <w:tc>
              <w:tcPr>
                <w:tcW w:w="2232" w:type="dxa"/>
              </w:tcPr>
              <w:p w14:paraId="44911222" w14:textId="6A5FB76B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Significant injury in child (in the last 12 months)"/>
                    <w:id w:val="622307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532CE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Significant injury in child (in the last 12 months)</w:t>
                </w:r>
              </w:p>
            </w:tc>
          </w:tr>
          <w:tr w:rsidR="007A79CF" w:rsidRPr="00F03B62" w14:paraId="664394B3" w14:textId="77777777" w:rsidTr="007A79CF">
            <w:trPr>
              <w:trHeight w:val="937"/>
            </w:trPr>
            <w:tc>
              <w:tcPr>
                <w:tcW w:w="3382" w:type="dxa"/>
              </w:tcPr>
              <w:p w14:paraId="777A03B2" w14:textId="3B719F4D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Domestic Abuse"/>
                    <w:id w:val="12809967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532CE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Domestic Abuse</w:t>
                </w:r>
              </w:p>
            </w:tc>
            <w:tc>
              <w:tcPr>
                <w:tcW w:w="2258" w:type="dxa"/>
              </w:tcPr>
              <w:p w14:paraId="1EECBC60" w14:textId="7526244C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History inconsistent with injuries"/>
                    <w:id w:val="8176832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532CE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History inconsistent with injuries</w:t>
                </w:r>
              </w:p>
            </w:tc>
            <w:tc>
              <w:tcPr>
                <w:tcW w:w="2540" w:type="dxa"/>
              </w:tcPr>
              <w:p w14:paraId="7B037A53" w14:textId="5D7EA84F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Disclosure of abuse"/>
                    <w:id w:val="-7866628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011EDE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Disclosure of abuse</w:t>
                </w:r>
              </w:p>
            </w:tc>
            <w:tc>
              <w:tcPr>
                <w:tcW w:w="2232" w:type="dxa"/>
              </w:tcPr>
              <w:p w14:paraId="5F3E039D" w14:textId="245D5AB2" w:rsidR="000532CE" w:rsidRPr="00F03B62" w:rsidRDefault="00BD48F4" w:rsidP="000532CE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Bullying"/>
                    <w:id w:val="-3846446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Bullying</w:t>
                </w:r>
              </w:p>
              <w:p w14:paraId="4F78BEFB" w14:textId="2736ED98" w:rsidR="00E51339" w:rsidRPr="00F03B62" w:rsidRDefault="00E51339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</w:p>
            </w:tc>
          </w:tr>
          <w:tr w:rsidR="007A79CF" w:rsidRPr="00F03B62" w14:paraId="77F5B211" w14:textId="77777777" w:rsidTr="00A842E9">
            <w:trPr>
              <w:trHeight w:val="1148"/>
            </w:trPr>
            <w:tc>
              <w:tcPr>
                <w:tcW w:w="3382" w:type="dxa"/>
              </w:tcPr>
              <w:p w14:paraId="49AC77FC" w14:textId="54E34BF1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Delay in Presentation "/>
                    <w:id w:val="-3127162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Delay in Presentation (Children with frequent minor injuries and there is a delay in presentation to medical staff)</w:t>
                </w:r>
              </w:p>
            </w:tc>
            <w:tc>
              <w:tcPr>
                <w:tcW w:w="2258" w:type="dxa"/>
              </w:tcPr>
              <w:p w14:paraId="7883DA08" w14:textId="67497FE9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FGM"/>
                    <w:id w:val="19894361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7A79CF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Female Genital Mutilation</w:t>
                </w:r>
              </w:p>
            </w:tc>
            <w:tc>
              <w:tcPr>
                <w:tcW w:w="2540" w:type="dxa"/>
              </w:tcPr>
              <w:p w14:paraId="75505CCA" w14:textId="0426ED41" w:rsidR="00E51339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On Dynamic Support Register"/>
                    <w:id w:val="209073571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FA13B4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On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Dynamic Support Register</w:t>
                </w:r>
              </w:p>
            </w:tc>
            <w:tc>
              <w:tcPr>
                <w:tcW w:w="2232" w:type="dxa"/>
              </w:tcPr>
              <w:p w14:paraId="6EC06597" w14:textId="2832C6AD" w:rsidR="000532CE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CETR Review"/>
                    <w:id w:val="-179311904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0532CE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0532CE" w:rsidRPr="00F03B62">
                  <w:rPr>
                    <w:rFonts w:ascii="Source Sans Pro" w:hAnsi="Source Sans Pro" w:cs="Calibri"/>
                    <w:color w:val="000000"/>
                  </w:rPr>
                  <w:t>CETR Review</w:t>
                </w:r>
              </w:p>
              <w:p w14:paraId="2704A333" w14:textId="03AF1998" w:rsidR="007A79CF" w:rsidRPr="00F03B62" w:rsidRDefault="007A79CF" w:rsidP="007A79CF">
                <w:pPr>
                  <w:tabs>
                    <w:tab w:val="left" w:pos="217"/>
                    <w:tab w:val="center" w:pos="1199"/>
                  </w:tabs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ab/>
                </w:r>
              </w:p>
            </w:tc>
          </w:tr>
          <w:tr w:rsidR="007A79CF" w:rsidRPr="00F03B62" w14:paraId="7F258225" w14:textId="77777777" w:rsidTr="00A842E9">
            <w:trPr>
              <w:trHeight w:val="968"/>
            </w:trPr>
            <w:tc>
              <w:tcPr>
                <w:tcW w:w="3382" w:type="dxa"/>
              </w:tcPr>
              <w:p w14:paraId="310B5386" w14:textId="41013001" w:rsidR="000532CE" w:rsidRPr="00F03B62" w:rsidRDefault="00BD48F4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Avoid hospital admission"/>
                    <w:id w:val="-56518650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C80D94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Avoid hospital admission</w:t>
                </w:r>
              </w:p>
            </w:tc>
            <w:tc>
              <w:tcPr>
                <w:tcW w:w="2258" w:type="dxa"/>
              </w:tcPr>
              <w:p w14:paraId="1A8FF90C" w14:textId="3EBAE315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High risk of offending"/>
                    <w:id w:val="-18761486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High risk of offending</w:t>
                </w:r>
              </w:p>
            </w:tc>
            <w:tc>
              <w:tcPr>
                <w:tcW w:w="2540" w:type="dxa"/>
              </w:tcPr>
              <w:p w14:paraId="20521222" w14:textId="621899EF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Treated unfairly due to ASD"/>
                    <w:id w:val="-155892694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Treated unfairly due to ASD</w:t>
                </w:r>
              </w:p>
            </w:tc>
            <w:tc>
              <w:tcPr>
                <w:tcW w:w="2232" w:type="dxa"/>
              </w:tcPr>
              <w:p w14:paraId="078E74DA" w14:textId="44EAC521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Abuse Related to ASD"/>
                    <w:id w:val="-154466670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Abuse Related to ASD</w:t>
                </w:r>
              </w:p>
            </w:tc>
          </w:tr>
          <w:tr w:rsidR="007A79CF" w:rsidRPr="00F03B62" w14:paraId="499208A6" w14:textId="77777777" w:rsidTr="007A79CF">
            <w:trPr>
              <w:trHeight w:val="1038"/>
            </w:trPr>
            <w:tc>
              <w:tcPr>
                <w:tcW w:w="3382" w:type="dxa"/>
              </w:tcPr>
              <w:p w14:paraId="06A0E7FB" w14:textId="79B578F7" w:rsidR="000532CE" w:rsidRPr="00F03B62" w:rsidRDefault="00BD48F4" w:rsidP="007A79CF">
                <w:pPr>
                  <w:tabs>
                    <w:tab w:val="left" w:pos="285"/>
                    <w:tab w:val="center" w:pos="1199"/>
                    <w:tab w:val="left" w:pos="1589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Personally discriminated against due to ASD"/>
                    <w:id w:val="1143385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ab/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Personally discriminated against due to ASD</w:t>
                </w:r>
              </w:p>
            </w:tc>
            <w:tc>
              <w:tcPr>
                <w:tcW w:w="2258" w:type="dxa"/>
              </w:tcPr>
              <w:p w14:paraId="65F03FA1" w14:textId="28E0AC5F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In Hospital"/>
                    <w:id w:val="188406133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In Hospital</w:t>
                </w:r>
              </w:p>
            </w:tc>
            <w:tc>
              <w:tcPr>
                <w:tcW w:w="2540" w:type="dxa"/>
              </w:tcPr>
              <w:p w14:paraId="4CC5ED36" w14:textId="07660A1C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Eating difficulties"/>
                    <w:id w:val="49762393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Eating difficulties</w:t>
                </w:r>
              </w:p>
            </w:tc>
            <w:tc>
              <w:tcPr>
                <w:tcW w:w="2232" w:type="dxa"/>
              </w:tcPr>
              <w:p w14:paraId="602A15C5" w14:textId="622978F5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Homeschooled"/>
                    <w:id w:val="115394981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Homeschooled</w:t>
                </w:r>
              </w:p>
            </w:tc>
          </w:tr>
          <w:tr w:rsidR="007A79CF" w:rsidRPr="00F03B62" w14:paraId="5CBF33D0" w14:textId="77777777" w:rsidTr="007A79CF">
            <w:trPr>
              <w:trHeight w:val="1038"/>
            </w:trPr>
            <w:tc>
              <w:tcPr>
                <w:tcW w:w="3382" w:type="dxa"/>
              </w:tcPr>
              <w:p w14:paraId="7FE5ED4A" w14:textId="3F2214D7" w:rsidR="000532CE" w:rsidRPr="00F03B62" w:rsidRDefault="00BD48F4" w:rsidP="007A79CF">
                <w:pPr>
                  <w:tabs>
                    <w:tab w:val="left" w:pos="285"/>
                    <w:tab w:val="left" w:pos="1861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CIN/CP Plan"/>
                    <w:id w:val="16131623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ab/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CIN/CP Plan</w:t>
                </w:r>
              </w:p>
            </w:tc>
            <w:tc>
              <w:tcPr>
                <w:tcW w:w="2258" w:type="dxa"/>
              </w:tcPr>
              <w:p w14:paraId="32CD1FD4" w14:textId="6651AF56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LAC"/>
                    <w:id w:val="15488859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Looked after child (LAC)</w:t>
                </w:r>
              </w:p>
            </w:tc>
            <w:tc>
              <w:tcPr>
                <w:tcW w:w="2540" w:type="dxa"/>
              </w:tcPr>
              <w:p w14:paraId="024AC9E2" w14:textId="573FDB18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Special Guardianship order"/>
                    <w:id w:val="16213344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Special Guardianship order</w:t>
                </w:r>
              </w:p>
            </w:tc>
            <w:tc>
              <w:tcPr>
                <w:tcW w:w="2232" w:type="dxa"/>
              </w:tcPr>
              <w:p w14:paraId="0A2F899E" w14:textId="06C029B6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Moderate/Severe Learning Disability"/>
                    <w:id w:val="101056454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Moderate/Severe Learning Disability</w:t>
                </w:r>
              </w:p>
            </w:tc>
          </w:tr>
          <w:tr w:rsidR="007A79CF" w:rsidRPr="00F03B62" w14:paraId="71064D9E" w14:textId="77777777" w:rsidTr="007A79CF">
            <w:trPr>
              <w:trHeight w:val="1038"/>
            </w:trPr>
            <w:tc>
              <w:tcPr>
                <w:tcW w:w="3382" w:type="dxa"/>
              </w:tcPr>
              <w:p w14:paraId="7380AF42" w14:textId="31FF4D6F" w:rsidR="000532CE" w:rsidRPr="00F03B62" w:rsidRDefault="00BD48F4" w:rsidP="007A79CF">
                <w:pPr>
                  <w:tabs>
                    <w:tab w:val="left" w:pos="285"/>
                    <w:tab w:val="left" w:pos="1780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Parentally responsible (recently) active in armed force"/>
                    <w:id w:val="-203371221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ab/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Parentally responsible (recently) active in armed force</w:t>
                </w:r>
              </w:p>
            </w:tc>
            <w:tc>
              <w:tcPr>
                <w:tcW w:w="2258" w:type="dxa"/>
              </w:tcPr>
              <w:p w14:paraId="2AD07B00" w14:textId="3B2F587D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Considered Vulnerable"/>
                    <w:id w:val="135253694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Considered Vulnerable</w:t>
                </w:r>
              </w:p>
            </w:tc>
            <w:tc>
              <w:tcPr>
                <w:tcW w:w="2540" w:type="dxa"/>
              </w:tcPr>
              <w:p w14:paraId="1B0B8AF1" w14:textId="6139D616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Safeguarding Concern"/>
                    <w:id w:val="-181131456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Safeguarding Concern</w:t>
                </w:r>
              </w:p>
            </w:tc>
            <w:tc>
              <w:tcPr>
                <w:tcW w:w="2232" w:type="dxa"/>
              </w:tcPr>
              <w:p w14:paraId="24DDEE28" w14:textId="53C5D8CE" w:rsidR="007A79CF" w:rsidRPr="00F03B62" w:rsidRDefault="00BD48F4" w:rsidP="007A79CF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Fonts w:ascii="Source Sans Pro" w:eastAsia="MS Gothic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Homelessness"/>
                    <w:id w:val="-101839022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Homelessness</w:t>
                </w:r>
              </w:p>
            </w:tc>
          </w:tr>
          <w:tr w:rsidR="007A79CF" w:rsidRPr="00F03B62" w14:paraId="027FC40E" w14:textId="77777777" w:rsidTr="007A79CF">
            <w:trPr>
              <w:trHeight w:val="653"/>
            </w:trPr>
            <w:tc>
              <w:tcPr>
                <w:tcW w:w="3382" w:type="dxa"/>
              </w:tcPr>
              <w:p w14:paraId="3153A9E4" w14:textId="6DE25286" w:rsidR="000532CE" w:rsidRPr="00F03B62" w:rsidRDefault="00BD48F4" w:rsidP="007A79CF">
                <w:pPr>
                  <w:tabs>
                    <w:tab w:val="left" w:pos="285"/>
                    <w:tab w:val="center" w:pos="1307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Alcohol Abuse"/>
                    <w:id w:val="-20905398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A842E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7A79C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ab/>
                </w:r>
                <w:r w:rsidR="007A79CF" w:rsidRPr="00F03B62">
                  <w:rPr>
                    <w:rFonts w:ascii="Source Sans Pro" w:hAnsi="Source Sans Pro" w:cs="Calibri"/>
                    <w:color w:val="000000"/>
                  </w:rPr>
                  <w:t>Alcohol Abuse</w:t>
                </w:r>
              </w:p>
            </w:tc>
            <w:tc>
              <w:tcPr>
                <w:tcW w:w="2258" w:type="dxa"/>
              </w:tcPr>
              <w:p w14:paraId="71A95DFA" w14:textId="5ADD416B" w:rsidR="000532CE" w:rsidRPr="00F03B62" w:rsidRDefault="000532CE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</w:p>
            </w:tc>
            <w:tc>
              <w:tcPr>
                <w:tcW w:w="2540" w:type="dxa"/>
              </w:tcPr>
              <w:p w14:paraId="09872AF9" w14:textId="10518B52" w:rsidR="000532CE" w:rsidRPr="00F03B62" w:rsidRDefault="000532CE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</w:p>
            </w:tc>
            <w:tc>
              <w:tcPr>
                <w:tcW w:w="2232" w:type="dxa"/>
              </w:tcPr>
              <w:p w14:paraId="21883C58" w14:textId="051399FF" w:rsidR="000532CE" w:rsidRPr="00F03B62" w:rsidRDefault="000532CE" w:rsidP="00E51339">
                <w:pPr>
                  <w:tabs>
                    <w:tab w:val="left" w:pos="285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</w:p>
            </w:tc>
          </w:tr>
        </w:tbl>
        <w:p w14:paraId="14A2D115" w14:textId="7983DFA5" w:rsidR="005B42E1" w:rsidRPr="00F03B62" w:rsidRDefault="00E51339" w:rsidP="00E51339">
          <w:pPr>
            <w:tabs>
              <w:tab w:val="left" w:pos="285"/>
              <w:tab w:val="center" w:pos="5233"/>
            </w:tabs>
            <w:jc w:val="left"/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tab/>
          </w:r>
          <w:r w:rsidRPr="00F03B62">
            <w:rPr>
              <w:rFonts w:ascii="Source Sans Pro" w:hAnsi="Source Sans Pro"/>
            </w:rPr>
            <w:tab/>
          </w:r>
          <w:r w:rsidRPr="00F03B62">
            <w:rPr>
              <w:rFonts w:ascii="Source Sans Pro" w:hAnsi="Source Sans Pro"/>
            </w:rPr>
            <w:tab/>
          </w:r>
        </w:p>
        <w:p w14:paraId="6A0BA3A9" w14:textId="77777777" w:rsidR="00C416F5" w:rsidRDefault="00C416F5" w:rsidP="006247A8">
          <w:pPr>
            <w:jc w:val="both"/>
            <w:rPr>
              <w:rFonts w:ascii="Source Sans Pro" w:hAnsi="Source Sans Pro"/>
            </w:rPr>
          </w:pPr>
        </w:p>
        <w:p w14:paraId="5E2567DF" w14:textId="77777777" w:rsidR="006247A8" w:rsidRDefault="006247A8" w:rsidP="006247A8">
          <w:pPr>
            <w:jc w:val="both"/>
            <w:rPr>
              <w:rFonts w:ascii="Source Sans Pro" w:hAnsi="Source Sans Pro"/>
            </w:rPr>
          </w:pPr>
        </w:p>
        <w:p w14:paraId="2B39B064" w14:textId="77777777" w:rsidR="006247A8" w:rsidRDefault="006247A8" w:rsidP="006247A8">
          <w:pPr>
            <w:jc w:val="both"/>
            <w:rPr>
              <w:rFonts w:ascii="Source Sans Pro" w:hAnsi="Source Sans Pro"/>
            </w:rPr>
          </w:pPr>
        </w:p>
        <w:p w14:paraId="19CB7D50" w14:textId="77777777" w:rsidR="006247A8" w:rsidRPr="00F03B62" w:rsidRDefault="006247A8" w:rsidP="006247A8">
          <w:pPr>
            <w:jc w:val="both"/>
            <w:rPr>
              <w:rFonts w:ascii="Source Sans Pro" w:hAnsi="Source Sans Pro"/>
            </w:rPr>
          </w:pPr>
        </w:p>
        <w:tbl>
          <w:tblPr>
            <w:tblStyle w:val="TableGrid"/>
            <w:tblW w:w="10456" w:type="dxa"/>
            <w:tblLook w:val="04A0" w:firstRow="1" w:lastRow="0" w:firstColumn="1" w:lastColumn="0" w:noHBand="0" w:noVBand="1"/>
          </w:tblPr>
          <w:tblGrid>
            <w:gridCol w:w="2689"/>
            <w:gridCol w:w="7767"/>
          </w:tblGrid>
          <w:tr w:rsidR="00C416F5" w:rsidRPr="00F03B62" w14:paraId="1B038F2B" w14:textId="77777777" w:rsidTr="00C03557">
            <w:tc>
              <w:tcPr>
                <w:tcW w:w="10456" w:type="dxa"/>
                <w:gridSpan w:val="2"/>
                <w:shd w:val="clear" w:color="auto" w:fill="1F497D" w:themeFill="text2"/>
              </w:tcPr>
              <w:p w14:paraId="12427808" w14:textId="64D56136" w:rsidR="00C416F5" w:rsidRPr="00F03B62" w:rsidRDefault="00C416F5" w:rsidP="007B20D2">
                <w:pPr>
                  <w:pStyle w:val="ListParagraph"/>
                  <w:numPr>
                    <w:ilvl w:val="0"/>
                    <w:numId w:val="4"/>
                  </w:num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  <w:color w:val="FFFFFF" w:themeColor="background1"/>
                  </w:rPr>
                  <w:t>Parent/Carer Details</w:t>
                </w:r>
                <w:r w:rsidR="00B70525">
                  <w:rPr>
                    <w:rFonts w:ascii="Source Sans Pro" w:hAnsi="Source Sans Pro"/>
                    <w:color w:val="FFFFFF" w:themeColor="background1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  <w:r w:rsidR="00D35FAE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 xml:space="preserve"> – Patient Primary Contact</w:t>
                </w:r>
              </w:p>
            </w:tc>
          </w:tr>
          <w:tr w:rsidR="00C416F5" w:rsidRPr="00F03B62" w14:paraId="3D877102" w14:textId="77777777" w:rsidTr="00C03557">
            <w:tc>
              <w:tcPr>
                <w:tcW w:w="2689" w:type="dxa"/>
              </w:tcPr>
              <w:p w14:paraId="72982A4D" w14:textId="5B7A1E28" w:rsidR="00C416F5" w:rsidRPr="00F03B62" w:rsidRDefault="00C416F5" w:rsidP="00C416F5">
                <w:p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Parent or Guardian Name</w:t>
                </w:r>
              </w:p>
            </w:tc>
            <w:sdt>
              <w:sdtPr>
                <w:rPr>
                  <w:rFonts w:ascii="Source Sans Pro" w:hAnsi="Source Sans Pro"/>
                </w:rPr>
                <w:id w:val="-1845540087"/>
                <w:placeholder>
                  <w:docPart w:val="32AC90E5BB184B1A9042CAC64F1B2ABE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</w:tcPr>
                  <w:p w14:paraId="529BC954" w14:textId="78E3093B" w:rsidR="00C416F5" w:rsidRPr="00F03B62" w:rsidRDefault="00CB5214" w:rsidP="00CB5214">
                    <w:pPr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1C38729F" w14:textId="77777777" w:rsidTr="00C03557">
            <w:tc>
              <w:tcPr>
                <w:tcW w:w="2689" w:type="dxa"/>
              </w:tcPr>
              <w:p w14:paraId="10073D3C" w14:textId="135E0A92" w:rsidR="00C416F5" w:rsidRPr="00F03B62" w:rsidRDefault="00C416F5" w:rsidP="00C416F5">
                <w:p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Relationship to CYP</w:t>
                </w:r>
              </w:p>
            </w:tc>
            <w:sdt>
              <w:sdtPr>
                <w:rPr>
                  <w:rFonts w:ascii="Source Sans Pro" w:hAnsi="Source Sans Pro"/>
                </w:rPr>
                <w:alias w:val="Other"/>
                <w:tag w:val="Primary_Relationship"/>
                <w:id w:val="1366102591"/>
                <w:placeholder>
                  <w:docPart w:val="869767AA313A46169F7EAEA7CA7DBF27"/>
                </w:placeholder>
                <w:showingPlcHdr/>
                <w:dropDownList>
                  <w:listItem w:value="Choose an item."/>
                  <w:listItem w:displayText="Father" w:value="Father"/>
                  <w:listItem w:displayText="Mother" w:value="Mother"/>
                  <w:listItem w:displayText="Carer" w:value="Carer"/>
                  <w:listItem w:displayText="Grandfather" w:value="Grandfather"/>
                  <w:listItem w:displayText="Grandmother" w:value="Grandmother"/>
                  <w:listItem w:displayText="Aunt" w:value="Aunt"/>
                  <w:listItem w:displayText="Uncle" w:value="Uncle"/>
                  <w:listItem w:displayText="Brother" w:value="Brother"/>
                  <w:listItem w:displayText="Sister" w:value="Sister"/>
                  <w:listItem w:displayText="Husband" w:value="Husband"/>
                  <w:listItem w:displayText="Wife" w:value="Wife"/>
                  <w:listItem w:displayText="Partner" w:value="Partner"/>
                  <w:listItem w:displayText="Cousin" w:value="Cousin"/>
                  <w:listItem w:displayText="Son" w:value="Son"/>
                  <w:listItem w:displayText="Daughter" w:value="Daughter"/>
                  <w:listItem w:displayText="Other" w:value="Other"/>
                </w:dropDownList>
              </w:sdtPr>
              <w:sdtEndPr/>
              <w:sdtContent>
                <w:tc>
                  <w:tcPr>
                    <w:tcW w:w="7767" w:type="dxa"/>
                  </w:tcPr>
                  <w:p w14:paraId="00C4E2AB" w14:textId="2885E318" w:rsidR="00C416F5" w:rsidRPr="00F03B62" w:rsidRDefault="00CB5214" w:rsidP="00CB5214">
                    <w:pPr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C416F5" w:rsidRPr="00F03B62" w14:paraId="58B42149" w14:textId="77777777" w:rsidTr="00C03557">
            <w:trPr>
              <w:trHeight w:val="489"/>
            </w:trPr>
            <w:tc>
              <w:tcPr>
                <w:tcW w:w="2689" w:type="dxa"/>
                <w:tcBorders>
                  <w:bottom w:val="nil"/>
                </w:tcBorders>
              </w:tcPr>
              <w:p w14:paraId="3C91EF97" w14:textId="56B896B4" w:rsidR="00C416F5" w:rsidRPr="00F03B62" w:rsidRDefault="00C416F5" w:rsidP="00C416F5">
                <w:p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767" w:type="dxa"/>
              </w:tcPr>
              <w:p w14:paraId="45A1512E" w14:textId="525FAF0C" w:rsidR="00C416F5" w:rsidRPr="00F03B62" w:rsidRDefault="00BD48F4" w:rsidP="00CB5214">
                <w:pPr>
                  <w:jc w:val="both"/>
                  <w:rPr>
                    <w:rFonts w:ascii="Source Sans Pro" w:hAnsi="Source Sans Pro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Primary_Address_Line_1"/>
                    <w:id w:val="1806660369"/>
                    <w:placeholder>
                      <w:docPart w:val="41A1755C26184498955CCD73154B2398"/>
                    </w:placeholder>
                    <w:showingPlcHdr/>
                    <w:text/>
                  </w:sdtPr>
                  <w:sdtEndPr/>
                  <w:sdtContent>
                    <w:r w:rsidR="00CB521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  <w:r w:rsidR="00C416F5"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</w:p>
            </w:tc>
          </w:tr>
          <w:tr w:rsidR="00C416F5" w:rsidRPr="00F03B62" w14:paraId="0AFCA6C2" w14:textId="77777777" w:rsidTr="00C03557">
            <w:tc>
              <w:tcPr>
                <w:tcW w:w="2689" w:type="dxa"/>
                <w:tcBorders>
                  <w:top w:val="nil"/>
                  <w:bottom w:val="nil"/>
                </w:tcBorders>
              </w:tcPr>
              <w:p w14:paraId="639B1889" w14:textId="199610CF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Address_Line_2"/>
                <w:id w:val="83122176"/>
                <w:placeholder>
                  <w:docPart w:val="B1F0EF8A47994D80BAE14D87E27A28F6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bottom w:val="single" w:sz="4" w:space="0" w:color="000000"/>
                    </w:tcBorders>
                  </w:tcPr>
                  <w:p w14:paraId="50092C7D" w14:textId="2E187942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6704A3E6" w14:textId="77777777" w:rsidTr="00C03557">
            <w:tc>
              <w:tcPr>
                <w:tcW w:w="2689" w:type="dxa"/>
                <w:tcBorders>
                  <w:top w:val="nil"/>
                  <w:bottom w:val="nil"/>
                </w:tcBorders>
              </w:tcPr>
              <w:p w14:paraId="6D4916D9" w14:textId="38109475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Town"/>
                <w:id w:val="1648544625"/>
                <w:placeholder>
                  <w:docPart w:val="D47A2B70D8804680AD690EDD91F46DCE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</w:tcBorders>
                  </w:tcPr>
                  <w:p w14:paraId="27FE6F68" w14:textId="0298C7D9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27574E3B" w14:textId="77777777" w:rsidTr="00C03557">
            <w:tc>
              <w:tcPr>
                <w:tcW w:w="2689" w:type="dxa"/>
                <w:tcBorders>
                  <w:top w:val="nil"/>
                  <w:bottom w:val="single" w:sz="4" w:space="0" w:color="000000"/>
                </w:tcBorders>
              </w:tcPr>
              <w:p w14:paraId="134C3E5F" w14:textId="5B60E375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Postcode"/>
                <w:id w:val="-190372928"/>
                <w:placeholder>
                  <w:docPart w:val="A844CD0684C644C68A7FDFDA0715765E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bottom w:val="single" w:sz="4" w:space="0" w:color="000000"/>
                    </w:tcBorders>
                  </w:tcPr>
                  <w:p w14:paraId="6F017E4D" w14:textId="67E22453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3E1D889D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7C6DE78F" w14:textId="0B160E07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Email:*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Email"/>
                <w:id w:val="437800310"/>
                <w:placeholder>
                  <w:docPart w:val="8E9D5ED6C3F44CF88057A6127E939A10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</w:tcPr>
                  <w:p w14:paraId="1F5940F4" w14:textId="028392E8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33E7EA13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36401ECB" w14:textId="4B5FDEF2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Mobile Number: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Mobile"/>
                <w:id w:val="1558283700"/>
                <w:placeholder>
                  <w:docPart w:val="F31FE60480444E7BB5474E9435918659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</w:tcPr>
                  <w:p w14:paraId="54EA19AD" w14:textId="53C5C23A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F5" w:rsidRPr="00F03B62" w14:paraId="073F652B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35E7AC86" w14:textId="37F8B777" w:rsidR="00C416F5" w:rsidRPr="00F03B62" w:rsidRDefault="00C416F5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Home Number:</w:t>
                </w:r>
              </w:p>
            </w:tc>
            <w:sdt>
              <w:sdtPr>
                <w:rPr>
                  <w:rFonts w:ascii="Source Sans Pro" w:hAnsi="Source Sans Pro"/>
                </w:rPr>
                <w:tag w:val="Primary_HomeNumber"/>
                <w:id w:val="-1767384507"/>
                <w:placeholder>
                  <w:docPart w:val="65A3C45E19AC4714AA07A964E55EBF86"/>
                </w:placeholder>
                <w:showingPlcHdr/>
                <w:text/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</w:tcPr>
                  <w:p w14:paraId="13D25624" w14:textId="784C69B1" w:rsidR="00C416F5" w:rsidRPr="00F03B62" w:rsidRDefault="00CB5214" w:rsidP="00CB5214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C416DB" w:rsidRPr="00F03B62" w14:paraId="082EC2FE" w14:textId="77777777" w:rsidTr="00161593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583E81F5" w14:textId="5344E5A6" w:rsidR="00C416DB" w:rsidRPr="00F03B62" w:rsidRDefault="00865634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865634">
                  <w:rPr>
                    <w:rFonts w:ascii="Source Sans Pro" w:eastAsia="Times New Roman" w:hAnsi="Source Sans Pro" w:cs="Calibri"/>
                    <w:lang w:eastAsia="en-GB"/>
                  </w:rPr>
                  <w:t>Preferred Communication</w:t>
                </w:r>
                <w:r w:rsidR="00C416DB" w:rsidRPr="00865634">
                  <w:rPr>
                    <w:rFonts w:ascii="Source Sans Pro" w:eastAsia="Times New Roman" w:hAnsi="Source Sans Pro" w:cs="Calibri"/>
                    <w:lang w:eastAsia="en-GB"/>
                  </w:rPr>
                  <w:t>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Primary_Comm_Pref"/>
                <w:id w:val="-547452813"/>
                <w:placeholder>
                  <w:docPart w:val="2AB79DCCC17942C5B2B337FE069E7886"/>
                </w:placeholder>
                <w:showingPlcHdr/>
                <w:dropDownList>
                  <w:listItem w:value="Choose an item."/>
                  <w:listItem w:displayText="Email" w:value="Email"/>
                  <w:listItem w:displayText="SMS (where possible)" w:value="SMS (where possible)"/>
                </w:dropDownList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</w:tcPr>
                  <w:p w14:paraId="710C83F2" w14:textId="78FA9250" w:rsidR="00C416DB" w:rsidRPr="00F03B62" w:rsidRDefault="00B51529" w:rsidP="00B5152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601A06" w:rsidRPr="00F03B62" w14:paraId="22BF993F" w14:textId="77777777" w:rsidTr="00161593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0B436F27" w14:textId="3B81D383" w:rsidR="00601A06" w:rsidRPr="00F03B62" w:rsidRDefault="00601A06" w:rsidP="00C416F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Consent</w:t>
                </w:r>
                <w:r w:rsidR="00A73A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Primary_Consent"/>
                <w:id w:val="2100593619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</w:tcPr>
                  <w:p w14:paraId="350BDA39" w14:textId="4D0C5121" w:rsidR="00601A06" w:rsidRDefault="00A73A62" w:rsidP="00B5152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C03557" w:rsidRPr="00F03B62" w14:paraId="7E12C803" w14:textId="77777777" w:rsidTr="00C03557">
            <w:tc>
              <w:tcPr>
                <w:tcW w:w="10456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1F497D" w:themeFill="text2"/>
              </w:tcPr>
              <w:p w14:paraId="30BDD7F6" w14:textId="7CF55CF3" w:rsidR="00C03557" w:rsidRPr="00F03B62" w:rsidRDefault="00C03557" w:rsidP="007B20D2">
                <w:pPr>
                  <w:pStyle w:val="ListParagraph"/>
                  <w:numPr>
                    <w:ilvl w:val="0"/>
                    <w:numId w:val="4"/>
                  </w:num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>Referrer Details</w:t>
                </w:r>
                <w:r w:rsidR="007B20D2"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 xml:space="preserve"> (</w:t>
                </w:r>
                <w:r w:rsidR="007B20D2" w:rsidRPr="00F03B62">
                  <w:rPr>
                    <w:rStyle w:val="normaltextrun"/>
                    <w:rFonts w:ascii="Source Sans Pro" w:hAnsi="Source Sans Pro" w:cs="Calibri"/>
                    <w:i/>
                    <w:iCs/>
                    <w:color w:val="FFFFFF" w:themeColor="background1"/>
                    <w:sz w:val="24"/>
                    <w:szCs w:val="24"/>
                  </w:rPr>
                  <w:t>if not GP)</w:t>
                </w:r>
                <w:r w:rsidR="00B70525">
                  <w:rPr>
                    <w:rStyle w:val="normaltextrun"/>
                    <w:rFonts w:ascii="Source Sans Pro" w:hAnsi="Source Sans Pro" w:cs="Calibri"/>
                    <w:i/>
                    <w:iCs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FA2470" w:rsidRPr="00F03B62" w14:paraId="1A5A7EC1" w14:textId="77777777" w:rsidTr="00FA2470">
            <w:trPr>
              <w:trHeight w:val="151"/>
            </w:trPr>
            <w:tc>
              <w:tcPr>
                <w:tcW w:w="2689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6BF9E805" w14:textId="5AEC717A" w:rsidR="00FA2470" w:rsidRPr="00F03B62" w:rsidRDefault="00FA2470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Referral Source:*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sdt>
                <w:sdtPr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ag w:val="Referrer_Source"/>
                  <w:id w:val="903800857"/>
                  <w:placeholder>
                    <w:docPart w:val="522BF0B961124E4D8732E2EEBC543FB2"/>
                  </w:placeholder>
                  <w:showingPlcHdr/>
                  <w:dropDownList>
                    <w:listItem w:value="Choose an item."/>
                    <w:listItem w:displayText="GP (skip to section 5)" w:value="GP (skip to section 5)"/>
                    <w:listItem w:displayText="CAMHS" w:value="CAMHS"/>
                    <w:listItem w:displayText="Paediatric Service" w:value="Paediatric Service"/>
                    <w:listItem w:displayText="Social Worker" w:value="Social Worker"/>
                    <w:listItem w:displayText="School/SENCo" w:value="School/SENCo"/>
                  </w:dropDownList>
                </w:sdtPr>
                <w:sdtEndPr>
                  <w:rPr>
                    <w:rStyle w:val="normaltextrun"/>
                  </w:rPr>
                </w:sdtEndPr>
                <w:sdtContent>
                  <w:p w14:paraId="2F3B8B44" w14:textId="72A51DF8" w:rsidR="00FA2470" w:rsidRPr="00FA2470" w:rsidRDefault="00FA2470" w:rsidP="00C03557">
                    <w:pPr>
                      <w:jc w:val="left"/>
                      <w:rPr>
                        <w:rStyle w:val="normaltextrun"/>
                        <w:rFonts w:ascii="Source Sans Pro" w:hAnsi="Source Sans Pro" w:cs="Calibri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tc>
          </w:tr>
          <w:tr w:rsidR="00C03557" w:rsidRPr="00F03B62" w14:paraId="714B96CC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7B8BAA06" w14:textId="4BB8E944" w:rsidR="00C03557" w:rsidRPr="00F03B62" w:rsidRDefault="00C03557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Referrer Name:*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3806A097" w14:textId="5DC40C38" w:rsidR="00C03557" w:rsidRPr="00F03B62" w:rsidRDefault="00BD48F4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Name"/>
                    <w:id w:val="-813640809"/>
                    <w:placeholder>
                      <w:docPart w:val="6A786FE5C68B405493F1CB5F7673D045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5D0A56F4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4ABDC659" w14:textId="0FD9B132" w:rsidR="00C03557" w:rsidRPr="00F03B62" w:rsidRDefault="00C03557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Job Title: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6D6F2C7B" w14:textId="60329190" w:rsidR="00C03557" w:rsidRPr="00F03B62" w:rsidRDefault="00BD48F4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Job"/>
                    <w:id w:val="105087269"/>
                    <w:placeholder>
                      <w:docPart w:val="BC2C9BE4691245C0B47B04305353ED82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2DF392EA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nil"/>
                </w:tcBorders>
                <w:shd w:val="clear" w:color="auto" w:fill="FFFFFF" w:themeFill="background1"/>
              </w:tcPr>
              <w:p w14:paraId="71232235" w14:textId="56693CBE" w:rsidR="00C03557" w:rsidRPr="00F03B62" w:rsidRDefault="00C03557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6BE43C8B" w14:textId="717F464E" w:rsidR="00C03557" w:rsidRPr="00F03B62" w:rsidRDefault="00BD48F4" w:rsidP="00C03557">
                <w:pPr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Address_Line_1"/>
                    <w:id w:val="858325606"/>
                    <w:placeholder>
                      <w:docPart w:val="45D056066F684B4DA9421362975A46D7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3F2CB787" w14:textId="77777777" w:rsidTr="00C03557">
            <w:tc>
              <w:tcPr>
                <w:tcW w:w="2689" w:type="dxa"/>
                <w:tcBorders>
                  <w:top w:val="nil"/>
                  <w:bottom w:val="nil"/>
                </w:tcBorders>
                <w:shd w:val="clear" w:color="auto" w:fill="FFFFFF" w:themeFill="background1"/>
              </w:tcPr>
              <w:p w14:paraId="18D7E7FD" w14:textId="31897E46" w:rsidR="00C03557" w:rsidRPr="00F03B62" w:rsidRDefault="00C03557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2DEB83D1" w14:textId="20B6207C" w:rsidR="00C03557" w:rsidRPr="00F03B62" w:rsidRDefault="00BD48F4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Address_Line_2"/>
                    <w:id w:val="851460294"/>
                    <w:placeholder>
                      <w:docPart w:val="5B7B117A75F8465CA40257C652090033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7A8F2E96" w14:textId="77777777" w:rsidTr="00C03557">
            <w:tc>
              <w:tcPr>
                <w:tcW w:w="2689" w:type="dxa"/>
                <w:tcBorders>
                  <w:top w:val="nil"/>
                  <w:bottom w:val="nil"/>
                </w:tcBorders>
                <w:shd w:val="clear" w:color="auto" w:fill="FFFFFF" w:themeFill="background1"/>
              </w:tcPr>
              <w:p w14:paraId="6E7DFB5D" w14:textId="61FB2D65" w:rsidR="00C03557" w:rsidRPr="00F03B62" w:rsidRDefault="00C03557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7221177E" w14:textId="5919CDCD" w:rsidR="00C03557" w:rsidRPr="00F03B62" w:rsidRDefault="00BD48F4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Town_City"/>
                    <w:id w:val="116955063"/>
                    <w:placeholder>
                      <w:docPart w:val="2B3CA33074A1489E91D8EB1B067BBA26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4740ED0F" w14:textId="77777777" w:rsidTr="00C03557">
            <w:tc>
              <w:tcPr>
                <w:tcW w:w="2689" w:type="dxa"/>
                <w:tcBorders>
                  <w:top w:val="nil"/>
                  <w:bottom w:val="single" w:sz="4" w:space="0" w:color="000000"/>
                </w:tcBorders>
                <w:shd w:val="clear" w:color="auto" w:fill="FFFFFF" w:themeFill="background1"/>
              </w:tcPr>
              <w:p w14:paraId="55FEE032" w14:textId="20D34625" w:rsidR="00C03557" w:rsidRPr="00F03B62" w:rsidRDefault="00C03557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2DEBB9BA" w14:textId="4747E0E9" w:rsidR="00C03557" w:rsidRPr="00F03B62" w:rsidRDefault="00BD48F4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Postcode"/>
                    <w:id w:val="1442954613"/>
                    <w:placeholder>
                      <w:docPart w:val="FAEC0D622AA445D8B1346D46FED84304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43F71DB8" w14:textId="77777777" w:rsidTr="00C03557">
            <w:tc>
              <w:tcPr>
                <w:tcW w:w="2689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4E940CC7" w14:textId="2F0AA00F" w:rsidR="00C03557" w:rsidRPr="00F03B62" w:rsidRDefault="00C03557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Email:*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20BB13E6" w14:textId="588CC233" w:rsidR="00C03557" w:rsidRPr="00F03B62" w:rsidRDefault="00BD48F4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Email"/>
                    <w:id w:val="2083486895"/>
                    <w:placeholder>
                      <w:docPart w:val="48725AC6FB9B4C7D8B1065CB24F126AD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C03557" w:rsidRPr="00F03B62" w14:paraId="454CB0BE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27106688" w14:textId="0F090922" w:rsidR="00C03557" w:rsidRPr="00F03B62" w:rsidRDefault="00A65B41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Landline</w:t>
                </w:r>
                <w:r w:rsidR="00C03557"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 xml:space="preserve"> Number: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3B3A43ED" w14:textId="2100DAC9" w:rsidR="00C03557" w:rsidRPr="00F03B62" w:rsidRDefault="00BD48F4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Landline"/>
                    <w:id w:val="-1581436144"/>
                    <w:placeholder>
                      <w:docPart w:val="A974D886410647BAA497FA3FE41D0B0B"/>
                    </w:placeholder>
                    <w:showingPlcHdr/>
                    <w:text/>
                  </w:sdtPr>
                  <w:sdtEndPr/>
                  <w:sdtContent>
                    <w:r w:rsidR="00D33A8A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A65B41" w:rsidRPr="00F03B62" w14:paraId="39D4728F" w14:textId="77777777" w:rsidTr="00C03557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3F76D607" w14:textId="26009540" w:rsidR="00A65B41" w:rsidRPr="00F03B62" w:rsidRDefault="00A65B41" w:rsidP="00C03557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Mobile Number</w:t>
                </w:r>
              </w:p>
            </w:tc>
            <w:tc>
              <w:tcPr>
                <w:tcW w:w="7767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4CFDA5F4" w14:textId="3AEAC9EE" w:rsidR="00A65B41" w:rsidRDefault="00BD48F4" w:rsidP="00C03557">
                <w:pPr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Fonts w:ascii="Source Sans Pro" w:hAnsi="Source Sans Pro"/>
                    </w:rPr>
                    <w:tag w:val="Referrer_Mobile"/>
                    <w:id w:val="-1907295055"/>
                    <w:placeholder>
                      <w:docPart w:val="4634B93F6E0543C58A0F572599EFCEB0"/>
                    </w:placeholder>
                    <w:showingPlcHdr/>
                    <w:text/>
                  </w:sdtPr>
                  <w:sdtEndPr/>
                  <w:sdtContent>
                    <w:r w:rsidR="00A65B41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A73A62" w:rsidRPr="00F03B62" w14:paraId="4C7E8090" w14:textId="77777777" w:rsidTr="0007745A">
            <w:tc>
              <w:tcPr>
                <w:tcW w:w="2689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 w:themeFill="background1"/>
              </w:tcPr>
              <w:p w14:paraId="04CBC402" w14:textId="2A53BCD5" w:rsidR="00A73A62" w:rsidRPr="00F03B62" w:rsidRDefault="00A73A62" w:rsidP="00A73A6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865634">
                  <w:rPr>
                    <w:rFonts w:ascii="Source Sans Pro" w:eastAsia="Times New Roman" w:hAnsi="Source Sans Pro" w:cs="Calibri"/>
                    <w:lang w:eastAsia="en-GB"/>
                  </w:rPr>
                  <w:t>Preferred Communication: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Referrer_Comm_Pref"/>
                <w:id w:val="-2085372773"/>
                <w:placeholder>
                  <w:docPart w:val="B70C686C6ED449D395D933F58B04F673"/>
                </w:placeholder>
                <w:showingPlcHdr/>
                <w:dropDownList>
                  <w:listItem w:value="Choose an item."/>
                  <w:listItem w:displayText="Email" w:value="Email"/>
                  <w:listItem w:displayText="SMS (where possible)" w:value="SMS (where possible)"/>
                </w:dropDownList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  <w:bottom w:val="single" w:sz="4" w:space="0" w:color="000000"/>
                    </w:tcBorders>
                    <w:shd w:val="clear" w:color="auto" w:fill="FFFFFF" w:themeFill="background1"/>
                  </w:tcPr>
                  <w:p w14:paraId="182B3434" w14:textId="6D27D0CB" w:rsidR="00A73A62" w:rsidRPr="00F03B62" w:rsidRDefault="00A73A62" w:rsidP="00A73A62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07745A" w:rsidRPr="00F03B62" w14:paraId="7DDCF247" w14:textId="77777777" w:rsidTr="0053349D">
            <w:tc>
              <w:tcPr>
                <w:tcW w:w="2689" w:type="dxa"/>
                <w:tcBorders>
                  <w:top w:val="single" w:sz="4" w:space="0" w:color="000000"/>
                </w:tcBorders>
                <w:shd w:val="clear" w:color="auto" w:fill="FFFFFF" w:themeFill="background1"/>
              </w:tcPr>
              <w:p w14:paraId="4366C511" w14:textId="42B856A7" w:rsidR="0007745A" w:rsidRPr="00865634" w:rsidRDefault="0007745A" w:rsidP="0007745A">
                <w:pPr>
                  <w:jc w:val="left"/>
                  <w:rPr>
                    <w:rFonts w:ascii="Source Sans Pro" w:eastAsia="Times New Roman" w:hAnsi="Source Sans Pro" w:cs="Calibri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Consent: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Referrer_Consent"/>
                <w:id w:val="-31277690"/>
                <w:placeholder>
                  <w:docPart w:val="BEBA68A3BC79446E969BCD7AC239EF0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7767" w:type="dxa"/>
                    <w:tcBorders>
                      <w:top w:val="single" w:sz="4" w:space="0" w:color="000000"/>
                    </w:tcBorders>
                    <w:shd w:val="clear" w:color="auto" w:fill="FFFFFF" w:themeFill="background1"/>
                  </w:tcPr>
                  <w:p w14:paraId="58A2EFF8" w14:textId="34E1124B" w:rsidR="0007745A" w:rsidRDefault="0007745A" w:rsidP="0007745A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</w:tbl>
        <w:p w14:paraId="1D329FE8" w14:textId="4394CA16" w:rsidR="00420F20" w:rsidRPr="00F03B62" w:rsidRDefault="00420F20" w:rsidP="00C416F5">
          <w:pPr>
            <w:rPr>
              <w:rFonts w:ascii="Source Sans Pro" w:hAnsi="Source Sans Pro"/>
            </w:rPr>
          </w:pPr>
        </w:p>
        <w:p w14:paraId="67602BB0" w14:textId="77777777" w:rsidR="00420F20" w:rsidRDefault="00420F20">
          <w:pPr>
            <w:rPr>
              <w:rFonts w:ascii="Source Sans Pro" w:hAnsi="Source Sans Pro"/>
            </w:rPr>
          </w:pPr>
        </w:p>
        <w:p w14:paraId="0E62B645" w14:textId="77777777" w:rsidR="00FA2470" w:rsidRDefault="00FA2470">
          <w:pPr>
            <w:rPr>
              <w:rFonts w:ascii="Source Sans Pro" w:hAnsi="Source Sans Pro"/>
            </w:rPr>
          </w:pPr>
        </w:p>
        <w:p w14:paraId="55F1D61D" w14:textId="77777777" w:rsidR="00FA2470" w:rsidRPr="00F03B62" w:rsidRDefault="00FA2470">
          <w:pPr>
            <w:rPr>
              <w:rFonts w:ascii="Source Sans Pro" w:hAnsi="Source Sans Pro"/>
            </w:rPr>
          </w:pPr>
        </w:p>
        <w:p w14:paraId="2DB0E408" w14:textId="77777777" w:rsidR="00FA2470" w:rsidRPr="00F03B62" w:rsidRDefault="00FA2470" w:rsidP="0007745A">
          <w:pPr>
            <w:jc w:val="both"/>
            <w:rPr>
              <w:rFonts w:ascii="Source Sans Pro" w:hAnsi="Source Sans Pro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830"/>
            <w:gridCol w:w="7626"/>
          </w:tblGrid>
          <w:tr w:rsidR="007B20D2" w:rsidRPr="00F03B62" w14:paraId="14B0967B" w14:textId="77777777" w:rsidTr="007B20D2">
            <w:tc>
              <w:tcPr>
                <w:tcW w:w="10456" w:type="dxa"/>
                <w:gridSpan w:val="2"/>
                <w:shd w:val="clear" w:color="auto" w:fill="1F497D" w:themeFill="text2"/>
              </w:tcPr>
              <w:p w14:paraId="79FA5C37" w14:textId="6433713D" w:rsidR="007B20D2" w:rsidRPr="00F03B62" w:rsidRDefault="007B20D2" w:rsidP="007B20D2">
                <w:pPr>
                  <w:pStyle w:val="ListParagraph"/>
                  <w:numPr>
                    <w:ilvl w:val="0"/>
                    <w:numId w:val="4"/>
                  </w:numPr>
                  <w:jc w:val="left"/>
                  <w:rPr>
                    <w:rFonts w:ascii="Source Sans Pro" w:hAnsi="Source Sans Pro"/>
                    <w:color w:val="FFFFFF" w:themeColor="background1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>GP Details*</w:t>
                </w:r>
                <w:r w:rsidR="00B70525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420F20" w:rsidRPr="00F03B62" w14:paraId="08181F9C" w14:textId="77777777" w:rsidTr="007B20D2">
            <w:tc>
              <w:tcPr>
                <w:tcW w:w="2830" w:type="dxa"/>
              </w:tcPr>
              <w:p w14:paraId="483FC049" w14:textId="5E2A75D9" w:rsidR="00420F20" w:rsidRPr="00F03B62" w:rsidRDefault="007B20D2" w:rsidP="007B20D2">
                <w:p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GP</w:t>
                </w:r>
                <w:r w:rsidR="00420F20"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 xml:space="preserve"> Name:*</w:t>
                </w:r>
              </w:p>
            </w:tc>
            <w:sdt>
              <w:sdtPr>
                <w:rPr>
                  <w:rFonts w:ascii="Source Sans Pro" w:hAnsi="Source Sans Pro"/>
                </w:rPr>
                <w:tag w:val="GP_Name"/>
                <w:id w:val="-901678619"/>
                <w:placeholder>
                  <w:docPart w:val="2CCA00A153EF46D3B31AA35FDF922473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50C09B71" w14:textId="4F26C377" w:rsidR="00420F20" w:rsidRPr="00F03B62" w:rsidRDefault="00C32019" w:rsidP="00C32019">
                    <w:pPr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38D31269" w14:textId="77777777" w:rsidTr="007B20D2">
            <w:tc>
              <w:tcPr>
                <w:tcW w:w="2830" w:type="dxa"/>
              </w:tcPr>
              <w:p w14:paraId="16899CE8" w14:textId="5D88D836" w:rsidR="00420F20" w:rsidRPr="00F03B62" w:rsidRDefault="007B20D2" w:rsidP="007B20D2">
                <w:pPr>
                  <w:jc w:val="left"/>
                  <w:rPr>
                    <w:rStyle w:val="HeaderChar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/>
                  </w:rPr>
                  <w:t>Surgery Name:*</w:t>
                </w:r>
              </w:p>
            </w:tc>
            <w:sdt>
              <w:sdtPr>
                <w:rPr>
                  <w:rFonts w:ascii="Source Sans Pro" w:hAnsi="Source Sans Pro"/>
                </w:rPr>
                <w:tag w:val="GP_Surgery_Name"/>
                <w:id w:val="1800035333"/>
                <w:placeholder>
                  <w:docPart w:val="ED0595E8A3144E5ABBD8698A5B81A55C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38553B5C" w14:textId="41361979" w:rsidR="00420F20" w:rsidRPr="00F03B62" w:rsidRDefault="00C32019" w:rsidP="00C32019">
                    <w:pPr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0E3EC11A" w14:textId="77777777" w:rsidTr="007B20D2">
            <w:tc>
              <w:tcPr>
                <w:tcW w:w="2830" w:type="dxa"/>
                <w:tcBorders>
                  <w:bottom w:val="nil"/>
                </w:tcBorders>
              </w:tcPr>
              <w:p w14:paraId="3020DB23" w14:textId="1882B3D3" w:rsidR="00420F20" w:rsidRPr="00F03B62" w:rsidRDefault="00420F20" w:rsidP="007B20D2">
                <w:pPr>
                  <w:jc w:val="left"/>
                  <w:rPr>
                    <w:rStyle w:val="HeaderChar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626" w:type="dxa"/>
              </w:tcPr>
              <w:p w14:paraId="778396D7" w14:textId="07F6EB17" w:rsidR="00420F20" w:rsidRPr="00F03B62" w:rsidRDefault="00BD48F4" w:rsidP="00C32019">
                <w:pPr>
                  <w:jc w:val="both"/>
                  <w:rPr>
                    <w:rFonts w:ascii="Source Sans Pro" w:hAnsi="Source Sans Pro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GP_Address_Line_1"/>
                    <w:id w:val="-590088409"/>
                    <w:placeholder>
                      <w:docPart w:val="FC27DDA5C5C34F2F9E8183DC7F1D5E09"/>
                    </w:placeholder>
                    <w:showingPlcHdr/>
                    <w:text/>
                  </w:sdtPr>
                  <w:sdtEndPr/>
                  <w:sdtContent>
                    <w:r w:rsidR="00C32019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  <w:r w:rsidR="00420F20"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</w:p>
            </w:tc>
          </w:tr>
          <w:tr w:rsidR="00420F20" w:rsidRPr="00F03B62" w14:paraId="61BD87F7" w14:textId="77777777" w:rsidTr="007B20D2">
            <w:tc>
              <w:tcPr>
                <w:tcW w:w="2830" w:type="dxa"/>
                <w:tcBorders>
                  <w:top w:val="nil"/>
                  <w:bottom w:val="nil"/>
                </w:tcBorders>
              </w:tcPr>
              <w:p w14:paraId="54253A09" w14:textId="3F1603EB" w:rsidR="00420F20" w:rsidRPr="00F03B62" w:rsidRDefault="00420F20" w:rsidP="007B20D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Address_Line_2"/>
                <w:id w:val="-1877532316"/>
                <w:placeholder>
                  <w:docPart w:val="36B55F69D02648EBBCF358BF0CC728E9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33305F1C" w14:textId="23117FE9" w:rsidR="00420F20" w:rsidRPr="00F03B62" w:rsidRDefault="00C32019" w:rsidP="00C3201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3A78E105" w14:textId="77777777" w:rsidTr="007B20D2">
            <w:tc>
              <w:tcPr>
                <w:tcW w:w="2830" w:type="dxa"/>
                <w:tcBorders>
                  <w:top w:val="nil"/>
                  <w:bottom w:val="nil"/>
                </w:tcBorders>
              </w:tcPr>
              <w:p w14:paraId="6B713076" w14:textId="4A5D56F4" w:rsidR="00420F20" w:rsidRPr="00F03B62" w:rsidRDefault="00420F20" w:rsidP="007B20D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Town/City"/>
                <w:id w:val="-2052754212"/>
                <w:placeholder>
                  <w:docPart w:val="138A37928AB34A298F5769514011DCEE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705CFD93" w14:textId="346B0F90" w:rsidR="00420F20" w:rsidRPr="00F03B62" w:rsidRDefault="00C32019" w:rsidP="00C3201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5F78040D" w14:textId="77777777" w:rsidTr="007B20D2">
            <w:tc>
              <w:tcPr>
                <w:tcW w:w="2830" w:type="dxa"/>
                <w:tcBorders>
                  <w:top w:val="nil"/>
                </w:tcBorders>
              </w:tcPr>
              <w:p w14:paraId="0F5C6DC5" w14:textId="1A404F7A" w:rsidR="00420F20" w:rsidRPr="00F03B62" w:rsidRDefault="00420F20" w:rsidP="007B20D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Postcode"/>
                <w:id w:val="-401756234"/>
                <w:placeholder>
                  <w:docPart w:val="FCC29B523CAB4BF8B08407AA69588463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67EBE333" w14:textId="1F45062D" w:rsidR="00420F20" w:rsidRPr="00F03B62" w:rsidRDefault="00DF6682" w:rsidP="00DF6682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139F7CB4" w14:textId="77777777" w:rsidTr="007B20D2">
            <w:tc>
              <w:tcPr>
                <w:tcW w:w="2830" w:type="dxa"/>
              </w:tcPr>
              <w:p w14:paraId="12E156C4" w14:textId="687FB50B" w:rsidR="00420F20" w:rsidRPr="00F03B62" w:rsidRDefault="00420F20" w:rsidP="007B20D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Email:*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Email"/>
                <w:id w:val="-2090689282"/>
                <w:placeholder>
                  <w:docPart w:val="2694C2FEEDBF4D35985D424613744CB7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69CA5EB0" w14:textId="0EA09C14" w:rsidR="00420F20" w:rsidRPr="00F03B62" w:rsidRDefault="00DF6682" w:rsidP="00DF6682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20F20" w:rsidRPr="00F03B62" w14:paraId="7FE4AE2B" w14:textId="77777777" w:rsidTr="007B20D2">
            <w:tc>
              <w:tcPr>
                <w:tcW w:w="2830" w:type="dxa"/>
              </w:tcPr>
              <w:p w14:paraId="47DF4D98" w14:textId="02FA97F1" w:rsidR="00420F20" w:rsidRPr="00F03B62" w:rsidRDefault="00420F20" w:rsidP="007B20D2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Phone Number: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Landline"/>
                <w:id w:val="355938843"/>
                <w:placeholder>
                  <w:docPart w:val="EEF7D39FEB2548C2B29387DA8D608E93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</w:tcPr>
                  <w:p w14:paraId="5CB0A632" w14:textId="3A5C5794" w:rsidR="00420F20" w:rsidRPr="00F03B62" w:rsidRDefault="00DF6682" w:rsidP="00DF6682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07745A" w:rsidRPr="00F03B62" w14:paraId="6FD50D07" w14:textId="77777777" w:rsidTr="008E1E56">
            <w:tc>
              <w:tcPr>
                <w:tcW w:w="2830" w:type="dxa"/>
              </w:tcPr>
              <w:p w14:paraId="6A6291F9" w14:textId="3C4787B2" w:rsidR="0007745A" w:rsidRPr="00F03B62" w:rsidRDefault="0007745A" w:rsidP="0007745A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865634">
                  <w:rPr>
                    <w:rFonts w:ascii="Source Sans Pro" w:eastAsia="Times New Roman" w:hAnsi="Source Sans Pro" w:cs="Calibri"/>
                    <w:lang w:eastAsia="en-GB"/>
                  </w:rPr>
                  <w:t>Preferred Communication: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Comm_Pref"/>
                <w:id w:val="1932313114"/>
                <w:placeholder>
                  <w:docPart w:val="8604EA97B5EA4990B3E4B65C96BBC544"/>
                </w:placeholder>
                <w:showingPlcHdr/>
                <w:dropDownList>
                  <w:listItem w:value="Choose an item."/>
                  <w:listItem w:displayText="Email" w:value="Email"/>
                  <w:listItem w:displayText="SMS (where possible)" w:value="SMS (where possible)"/>
                </w:dropDownList>
              </w:sdtPr>
              <w:sdtEndPr/>
              <w:sdtContent>
                <w:tc>
                  <w:tcPr>
                    <w:tcW w:w="7626" w:type="dxa"/>
                  </w:tcPr>
                  <w:p w14:paraId="6286FE42" w14:textId="3136DEEB" w:rsidR="0007745A" w:rsidRPr="00F03B62" w:rsidRDefault="0007745A" w:rsidP="0007745A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07745A" w:rsidRPr="00F03B62" w14:paraId="322F5B6D" w14:textId="77777777" w:rsidTr="008E1E56">
            <w:tc>
              <w:tcPr>
                <w:tcW w:w="2830" w:type="dxa"/>
              </w:tcPr>
              <w:p w14:paraId="6C198FDA" w14:textId="51650037" w:rsidR="0007745A" w:rsidRPr="00F03B62" w:rsidRDefault="0007745A" w:rsidP="0007745A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Consent: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GP_Consent"/>
                <w:id w:val="-1175175775"/>
                <w:placeholder>
                  <w:docPart w:val="5C24102C77294BF2B6A284A4778E408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7626" w:type="dxa"/>
                  </w:tcPr>
                  <w:p w14:paraId="2BB0A179" w14:textId="2AC618B8" w:rsidR="0007745A" w:rsidRDefault="0007745A" w:rsidP="0007745A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7B20D2" w:rsidRPr="00F03B62" w14:paraId="4B56853E" w14:textId="77777777">
            <w:tc>
              <w:tcPr>
                <w:tcW w:w="10456" w:type="dxa"/>
                <w:gridSpan w:val="2"/>
                <w:shd w:val="clear" w:color="auto" w:fill="1F497D" w:themeFill="text2"/>
              </w:tcPr>
              <w:p w14:paraId="271AD47D" w14:textId="6182C029" w:rsidR="007B20D2" w:rsidRPr="00F03B62" w:rsidRDefault="007B20D2" w:rsidP="007B20D2">
                <w:pPr>
                  <w:pStyle w:val="ListParagraph"/>
                  <w:numPr>
                    <w:ilvl w:val="0"/>
                    <w:numId w:val="4"/>
                  </w:num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>School/Education</w:t>
                </w:r>
                <w:r w:rsidR="00B70525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BA65B3" w:rsidRPr="00F03B62" w14:paraId="51D3154C" w14:textId="77777777" w:rsidTr="005570B7">
            <w:tc>
              <w:tcPr>
                <w:tcW w:w="2830" w:type="dxa"/>
                <w:shd w:val="clear" w:color="auto" w:fill="FFFFFF" w:themeFill="background1"/>
              </w:tcPr>
              <w:p w14:paraId="2FC1C38E" w14:textId="1620F1B7" w:rsidR="00BA65B3" w:rsidRPr="00F03B62" w:rsidRDefault="00BA65B3" w:rsidP="007B20D2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>Child Homeschooled?</w:t>
                </w:r>
              </w:p>
            </w:tc>
            <w:tc>
              <w:tcPr>
                <w:tcW w:w="7626" w:type="dxa"/>
                <w:shd w:val="clear" w:color="auto" w:fill="FFFFFF" w:themeFill="background1"/>
              </w:tcPr>
              <w:p w14:paraId="0560135A" w14:textId="2944A0B4" w:rsidR="00BA65B3" w:rsidRPr="00F03B62" w:rsidRDefault="00BD48F4" w:rsidP="007B20D2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Flag_Homeschooled"/>
                    <w:id w:val="209489486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A65B3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BA65B3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BA65B3" w:rsidRPr="00F03B62">
                  <w:rPr>
                    <w:rStyle w:val="normaltextrun"/>
                    <w:rFonts w:ascii="Source Sans Pro" w:hAnsi="Source Sans Pro"/>
                  </w:rPr>
                  <w:t>Yes</w:t>
                </w:r>
              </w:p>
            </w:tc>
          </w:tr>
          <w:tr w:rsidR="00BA65B3" w:rsidRPr="00F03B62" w14:paraId="14D83BFF" w14:textId="77777777" w:rsidTr="00BA65B3">
            <w:trPr>
              <w:trHeight w:val="697"/>
            </w:trPr>
            <w:tc>
              <w:tcPr>
                <w:tcW w:w="2830" w:type="dxa"/>
                <w:shd w:val="clear" w:color="auto" w:fill="FFFFFF" w:themeFill="background1"/>
              </w:tcPr>
              <w:p w14:paraId="501CAF5D" w14:textId="3DC6D406" w:rsidR="00BA65B3" w:rsidRPr="00F03B62" w:rsidRDefault="00BA65B3" w:rsidP="007B20D2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>If Yes, Have the LDA been informed?*</w:t>
                </w:r>
              </w:p>
            </w:tc>
            <w:sdt>
              <w:sdtPr>
                <w:rPr>
                  <w:rStyle w:val="normaltextrun"/>
                  <w:rFonts w:ascii="Source Sans Pro" w:hAnsi="Source Sans Pro" w:cs="Calibri"/>
                  <w:sz w:val="24"/>
                  <w:szCs w:val="24"/>
                </w:rPr>
                <w:tag w:val="LDA_Informed"/>
                <w:id w:val="-995490232"/>
                <w:placeholder>
                  <w:docPart w:val="90B9B62B191141DAA3B32536ECDA45D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normaltextrun"/>
                </w:rPr>
              </w:sdtEndPr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77806CBB" w14:textId="76E35E4C" w:rsidR="00BA65B3" w:rsidRPr="00F03B62" w:rsidRDefault="00BA65B3" w:rsidP="007B20D2">
                    <w:pPr>
                      <w:jc w:val="left"/>
                      <w:rPr>
                        <w:rStyle w:val="normaltextrun"/>
                        <w:rFonts w:ascii="Source Sans Pro" w:hAnsi="Source Sans Pro" w:cs="Calibri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BA65B3" w:rsidRPr="00F03B62" w14:paraId="4D4EA0EC" w14:textId="77777777" w:rsidTr="00243483">
            <w:tc>
              <w:tcPr>
                <w:tcW w:w="2830" w:type="dxa"/>
                <w:shd w:val="clear" w:color="auto" w:fill="FFFFFF" w:themeFill="background1"/>
              </w:tcPr>
              <w:p w14:paraId="77E99131" w14:textId="440CDD35" w:rsidR="00BA65B3" w:rsidRPr="00F03B62" w:rsidRDefault="00BA65B3" w:rsidP="007B20D2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>School Name*</w:t>
                </w:r>
              </w:p>
            </w:tc>
            <w:sdt>
              <w:sdtPr>
                <w:rPr>
                  <w:rStyle w:val="normaltextrun"/>
                  <w:rFonts w:ascii="Source Sans Pro" w:hAnsi="Source Sans Pro" w:cs="Calibri"/>
                  <w:sz w:val="24"/>
                  <w:szCs w:val="24"/>
                </w:rPr>
                <w:tag w:val="School_Name"/>
                <w:id w:val="1078866190"/>
                <w:placeholder>
                  <w:docPart w:val="2818CAF9F3A8473F8BB3ACBF501FB5B8"/>
                </w:placeholder>
                <w:showingPlcHdr/>
                <w:text/>
              </w:sdtPr>
              <w:sdtEndPr>
                <w:rPr>
                  <w:rStyle w:val="normaltextrun"/>
                </w:rPr>
              </w:sdtEndPr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3819B557" w14:textId="24B1B7EE" w:rsidR="00BA65B3" w:rsidRPr="00F03B62" w:rsidRDefault="004A6F64" w:rsidP="007B20D2">
                    <w:pPr>
                      <w:jc w:val="left"/>
                      <w:rPr>
                        <w:rStyle w:val="normaltextrun"/>
                        <w:rFonts w:ascii="Source Sans Pro" w:hAnsi="Source Sans Pro" w:cs="Calibri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D512B" w:rsidRPr="00F03B62" w14:paraId="26CC4C73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38BF978C" w14:textId="4711D7BC" w:rsidR="004D512B" w:rsidRPr="00F03B62" w:rsidRDefault="004D512B" w:rsidP="004D512B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626" w:type="dxa"/>
                <w:shd w:val="clear" w:color="auto" w:fill="FFFFFF" w:themeFill="background1"/>
              </w:tcPr>
              <w:p w14:paraId="2925B638" w14:textId="6A0E67EC" w:rsidR="004D512B" w:rsidRPr="00F03B62" w:rsidRDefault="00BD48F4" w:rsidP="004D512B">
                <w:pPr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School_Address_Line_1"/>
                    <w:id w:val="-1771316421"/>
                    <w:placeholder>
                      <w:docPart w:val="B9E89211CD6B4741961231FCC543DED8"/>
                    </w:placeholder>
                    <w:showingPlcHdr/>
                    <w:text/>
                  </w:sdtPr>
                  <w:sdtEndPr/>
                  <w:sdtContent>
                    <w:r w:rsidR="004A6F6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4D512B" w:rsidRPr="00F03B62" w14:paraId="7C0BA0B5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6C3915AB" w14:textId="65213371" w:rsidR="004D512B" w:rsidRPr="00F03B62" w:rsidRDefault="004D512B" w:rsidP="004D512B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Address_Line_2"/>
                <w:id w:val="1714001582"/>
                <w:placeholder>
                  <w:docPart w:val="AEBCE4C7626C446FA83F017D55323874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65014046" w14:textId="6FFF6CCF" w:rsidR="004D512B" w:rsidRPr="00F03B62" w:rsidRDefault="004A6F64" w:rsidP="004D512B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D512B" w:rsidRPr="00F03B62" w14:paraId="5AEC7172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55F19186" w14:textId="3BC8FD61" w:rsidR="004D512B" w:rsidRPr="00F03B62" w:rsidRDefault="004D512B" w:rsidP="004D512B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Town_City"/>
                <w:id w:val="1738439441"/>
                <w:placeholder>
                  <w:docPart w:val="C6425D86D7654BAE9BE545ACC6356E19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2F689A19" w14:textId="4C49C9E0" w:rsidR="004D512B" w:rsidRPr="00F03B62" w:rsidRDefault="004A6F64" w:rsidP="004D512B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D512B" w:rsidRPr="00F03B62" w14:paraId="02D924C8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2D38A3EA" w14:textId="5F64BCFC" w:rsidR="004D512B" w:rsidRPr="00F03B62" w:rsidRDefault="004D512B" w:rsidP="004D512B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Postcode"/>
                <w:id w:val="-77070420"/>
                <w:placeholder>
                  <w:docPart w:val="8E952773F2174970A18E8D6BBCC600D9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70F5054C" w14:textId="6780E2D2" w:rsidR="004D512B" w:rsidRPr="00F03B62" w:rsidRDefault="004A6F64" w:rsidP="004D512B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D512B" w:rsidRPr="00F03B62" w14:paraId="40C376B8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25360268" w14:textId="03BEB555" w:rsidR="004D512B" w:rsidRPr="00F03B62" w:rsidRDefault="004D512B" w:rsidP="004D512B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Email:*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Email"/>
                <w:id w:val="2015496872"/>
                <w:placeholder>
                  <w:docPart w:val="889A44BA3A0F4A64B69FB94EA917F536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24072281" w14:textId="10991826" w:rsidR="004D512B" w:rsidRPr="00F03B62" w:rsidRDefault="004A6F64" w:rsidP="004D512B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D512B" w:rsidRPr="00F03B62" w14:paraId="79E04C2B" w14:textId="77777777" w:rsidTr="007B20D2">
            <w:tc>
              <w:tcPr>
                <w:tcW w:w="2830" w:type="dxa"/>
                <w:shd w:val="clear" w:color="auto" w:fill="FFFFFF" w:themeFill="background1"/>
              </w:tcPr>
              <w:p w14:paraId="034A7C46" w14:textId="2CE54B4E" w:rsidR="004D512B" w:rsidRPr="00F03B62" w:rsidRDefault="004D512B" w:rsidP="004D512B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Phone Number: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Landline"/>
                <w:id w:val="1265575280"/>
                <w:placeholder>
                  <w:docPart w:val="42ECB917A075439496ED8D461FE754B5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5B8E36FC" w14:textId="47B9D3FB" w:rsidR="004D512B" w:rsidRPr="00F03B62" w:rsidRDefault="004A6F64" w:rsidP="004D512B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07745A" w:rsidRPr="00F03B62" w14:paraId="1E07C40E" w14:textId="77777777" w:rsidTr="009B41D9">
            <w:tc>
              <w:tcPr>
                <w:tcW w:w="2830" w:type="dxa"/>
                <w:shd w:val="clear" w:color="auto" w:fill="FFFFFF" w:themeFill="background1"/>
              </w:tcPr>
              <w:p w14:paraId="3414B224" w14:textId="30855B89" w:rsidR="0007745A" w:rsidRPr="00F03B62" w:rsidRDefault="0007745A" w:rsidP="0007745A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865634">
                  <w:rPr>
                    <w:rFonts w:ascii="Source Sans Pro" w:eastAsia="Times New Roman" w:hAnsi="Source Sans Pro" w:cs="Calibri"/>
                    <w:lang w:eastAsia="en-GB"/>
                  </w:rPr>
                  <w:t>Preferred Communication: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Comm_Pref"/>
                <w:id w:val="-1800299223"/>
                <w:placeholder>
                  <w:docPart w:val="EF1581F95C194230A8175B2B8F54A43D"/>
                </w:placeholder>
                <w:showingPlcHdr/>
                <w:dropDownList>
                  <w:listItem w:value="Choose an item."/>
                  <w:listItem w:displayText="Email" w:value="Email"/>
                  <w:listItem w:displayText="SMS (where possible)" w:value="SMS (where possible)"/>
                </w:dropDownList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1902DDE8" w14:textId="5954E776" w:rsidR="0007745A" w:rsidRPr="00F03B62" w:rsidRDefault="0007745A" w:rsidP="0007745A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07745A" w:rsidRPr="00F03B62" w14:paraId="3A16269D" w14:textId="77777777" w:rsidTr="009B41D9">
            <w:tc>
              <w:tcPr>
                <w:tcW w:w="2830" w:type="dxa"/>
                <w:shd w:val="clear" w:color="auto" w:fill="FFFFFF" w:themeFill="background1"/>
              </w:tcPr>
              <w:p w14:paraId="7AC32819" w14:textId="33A0968F" w:rsidR="0007745A" w:rsidRPr="00F03B62" w:rsidRDefault="0007745A" w:rsidP="0007745A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Consent: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hool_Consent"/>
                <w:id w:val="2102527289"/>
                <w:placeholder>
                  <w:docPart w:val="B01C9B3D47154DF796F102AEF6D7DCA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7626" w:type="dxa"/>
                    <w:shd w:val="clear" w:color="auto" w:fill="FFFFFF" w:themeFill="background1"/>
                  </w:tcPr>
                  <w:p w14:paraId="2BE6389A" w14:textId="32BCB468" w:rsidR="0007745A" w:rsidRDefault="0007745A" w:rsidP="0007745A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</w:tbl>
        <w:p w14:paraId="3E198FD9" w14:textId="3134AB06" w:rsidR="00420F20" w:rsidRPr="00F03B62" w:rsidRDefault="00420F20">
          <w:pPr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br w:type="page"/>
          </w:r>
        </w:p>
        <w:p w14:paraId="644198EE" w14:textId="77777777" w:rsidR="00C416F5" w:rsidRPr="00F03B62" w:rsidRDefault="00C416F5" w:rsidP="00C416F5">
          <w:pPr>
            <w:rPr>
              <w:rFonts w:ascii="Source Sans Pro" w:hAnsi="Source Sans Pro"/>
            </w:rPr>
          </w:pPr>
        </w:p>
        <w:p w14:paraId="5A95EFEE" w14:textId="77777777" w:rsidR="00E041B5" w:rsidRPr="00F03B62" w:rsidRDefault="00E041B5" w:rsidP="00E041B5">
          <w:pPr>
            <w:jc w:val="both"/>
            <w:rPr>
              <w:rFonts w:ascii="Source Sans Pro" w:hAnsi="Source Sans Pro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830"/>
            <w:gridCol w:w="2542"/>
            <w:gridCol w:w="2542"/>
            <w:gridCol w:w="2542"/>
          </w:tblGrid>
          <w:tr w:rsidR="00E041B5" w:rsidRPr="00F03B62" w14:paraId="5302E50E" w14:textId="77777777">
            <w:tc>
              <w:tcPr>
                <w:tcW w:w="10456" w:type="dxa"/>
                <w:gridSpan w:val="4"/>
                <w:shd w:val="clear" w:color="auto" w:fill="1F497D" w:themeFill="text2"/>
              </w:tcPr>
              <w:p w14:paraId="4522617D" w14:textId="30623A68" w:rsidR="00E041B5" w:rsidRPr="00F03B62" w:rsidRDefault="00E041B5" w:rsidP="00E041B5">
                <w:pPr>
                  <w:pStyle w:val="ListParagraph"/>
                  <w:numPr>
                    <w:ilvl w:val="0"/>
                    <w:numId w:val="4"/>
                  </w:numPr>
                  <w:jc w:val="left"/>
                  <w:rPr>
                    <w:rFonts w:ascii="Source Sans Pro" w:hAnsi="Source Sans Pro"/>
                    <w:color w:val="FFFFFF" w:themeColor="background1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>Other Professionals</w:t>
                </w:r>
                <w:r w:rsidR="00B70525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8F56F1" w:rsidRPr="00F03B62" w14:paraId="300FF9BF" w14:textId="77777777" w:rsidTr="00B2775E">
            <w:tc>
              <w:tcPr>
                <w:tcW w:w="2830" w:type="dxa"/>
              </w:tcPr>
              <w:p w14:paraId="311A3276" w14:textId="1269FBA5" w:rsidR="008F56F1" w:rsidRPr="00F03B62" w:rsidRDefault="008F56F1" w:rsidP="00E041B5">
                <w:pPr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Social Care Worker?</w:t>
                </w:r>
              </w:p>
            </w:tc>
            <w:tc>
              <w:tcPr>
                <w:tcW w:w="7626" w:type="dxa"/>
                <w:gridSpan w:val="3"/>
              </w:tcPr>
              <w:p w14:paraId="550EB3AE" w14:textId="4FAA0497" w:rsidR="008F56F1" w:rsidRPr="00F03B62" w:rsidRDefault="00BD48F4" w:rsidP="00D04ED3">
                <w:pPr>
                  <w:jc w:val="left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Create_SCW"/>
                    <w:id w:val="-32922157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8F56F1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8F56F1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8F56F1" w:rsidRPr="00F03B62">
                  <w:rPr>
                    <w:rStyle w:val="normaltextrun"/>
                    <w:rFonts w:ascii="Source Sans Pro" w:hAnsi="Source Sans Pro"/>
                  </w:rPr>
                  <w:t>Yes</w:t>
                </w:r>
              </w:p>
            </w:tc>
          </w:tr>
          <w:tr w:rsidR="00E041B5" w:rsidRPr="00F03B62" w14:paraId="7A85F756" w14:textId="77777777">
            <w:tc>
              <w:tcPr>
                <w:tcW w:w="2830" w:type="dxa"/>
              </w:tcPr>
              <w:p w14:paraId="6FECDE90" w14:textId="2C37EE2E" w:rsidR="00E041B5" w:rsidRPr="00F03B62" w:rsidRDefault="00E041B5" w:rsidP="00E041B5">
                <w:pPr>
                  <w:jc w:val="left"/>
                  <w:rPr>
                    <w:rStyle w:val="HeaderChar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/>
                  </w:rPr>
                  <w:t>If Yes, Name:*</w:t>
                </w:r>
              </w:p>
            </w:tc>
            <w:sdt>
              <w:sdtPr>
                <w:rPr>
                  <w:rFonts w:ascii="Source Sans Pro" w:hAnsi="Source Sans Pro"/>
                </w:rPr>
                <w:tag w:val="SCW_Name"/>
                <w:id w:val="1658655845"/>
                <w:placeholder>
                  <w:docPart w:val="A3BD88F490E947ADBBA68C852C63FD89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6D2333C5" w14:textId="5D85571A" w:rsidR="00E041B5" w:rsidRPr="00F03B62" w:rsidRDefault="008F56F1" w:rsidP="008F56F1">
                    <w:pPr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E041B5" w:rsidRPr="00F03B62" w14:paraId="762C1337" w14:textId="77777777">
            <w:tc>
              <w:tcPr>
                <w:tcW w:w="2830" w:type="dxa"/>
                <w:tcBorders>
                  <w:bottom w:val="nil"/>
                </w:tcBorders>
              </w:tcPr>
              <w:p w14:paraId="006E984E" w14:textId="77777777" w:rsidR="00E041B5" w:rsidRPr="00F03B62" w:rsidRDefault="00E041B5" w:rsidP="00E041B5">
                <w:pPr>
                  <w:jc w:val="left"/>
                  <w:rPr>
                    <w:rStyle w:val="HeaderChar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First Line of Address*</w:t>
                </w:r>
              </w:p>
            </w:tc>
            <w:tc>
              <w:tcPr>
                <w:tcW w:w="7626" w:type="dxa"/>
                <w:gridSpan w:val="3"/>
              </w:tcPr>
              <w:p w14:paraId="2DD597C4" w14:textId="4AF77E33" w:rsidR="00E041B5" w:rsidRPr="00F03B62" w:rsidRDefault="00BD48F4" w:rsidP="008F56F1">
                <w:pPr>
                  <w:jc w:val="both"/>
                  <w:rPr>
                    <w:rFonts w:ascii="Source Sans Pro" w:hAnsi="Source Sans Pro"/>
                  </w:rPr>
                </w:pPr>
                <w:sdt>
                  <w:sdtPr>
                    <w:rPr>
                      <w:rFonts w:ascii="Source Sans Pro" w:eastAsia="Times New Roman" w:hAnsi="Source Sans Pro" w:cs="Calibri"/>
                      <w:sz w:val="24"/>
                      <w:szCs w:val="24"/>
                      <w:lang w:eastAsia="en-GB"/>
                    </w:rPr>
                    <w:tag w:val="SCW_Address_Line_1"/>
                    <w:id w:val="-1456949533"/>
                    <w:placeholder>
                      <w:docPart w:val="3510A96E525B4B78A4FE4D8F54133F37"/>
                    </w:placeholder>
                    <w:showingPlcHdr/>
                    <w:text/>
                  </w:sdtPr>
                  <w:sdtEndPr/>
                  <w:sdtContent>
                    <w:r w:rsidR="008F56F1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  <w:r w:rsidR="00E041B5" w:rsidRPr="00D119B5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 </w:t>
                </w:r>
              </w:p>
            </w:tc>
          </w:tr>
          <w:tr w:rsidR="00E041B5" w:rsidRPr="00F03B62" w14:paraId="18B8939C" w14:textId="77777777">
            <w:tc>
              <w:tcPr>
                <w:tcW w:w="2830" w:type="dxa"/>
                <w:tcBorders>
                  <w:top w:val="nil"/>
                  <w:bottom w:val="nil"/>
                </w:tcBorders>
              </w:tcPr>
              <w:p w14:paraId="13EA2898" w14:textId="77777777" w:rsidR="00E041B5" w:rsidRPr="00F03B62" w:rsidRDefault="00E041B5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Second Line of Address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Address_Line_2"/>
                <w:id w:val="-556861366"/>
                <w:placeholder>
                  <w:docPart w:val="1A90E65BA7E6409F9F840C151E6839BD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192417FA" w14:textId="4595035B" w:rsidR="00E041B5" w:rsidRPr="00F03B62" w:rsidRDefault="008F56F1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E041B5" w:rsidRPr="00F03B62" w14:paraId="5D7F0CD0" w14:textId="77777777">
            <w:tc>
              <w:tcPr>
                <w:tcW w:w="2830" w:type="dxa"/>
                <w:tcBorders>
                  <w:top w:val="nil"/>
                  <w:bottom w:val="nil"/>
                </w:tcBorders>
              </w:tcPr>
              <w:p w14:paraId="7C038D94" w14:textId="77777777" w:rsidR="00E041B5" w:rsidRPr="00F03B62" w:rsidRDefault="00E041B5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Post-town*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Town_City"/>
                <w:id w:val="-321969642"/>
                <w:placeholder>
                  <w:docPart w:val="2A7F36CC96934045A6CF50C437458F13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2F5B52AA" w14:textId="795D10BE" w:rsidR="00E041B5" w:rsidRPr="00F03B62" w:rsidRDefault="008F56F1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E041B5" w:rsidRPr="00F03B62" w14:paraId="271D2A3F" w14:textId="77777777">
            <w:tc>
              <w:tcPr>
                <w:tcW w:w="2830" w:type="dxa"/>
                <w:tcBorders>
                  <w:top w:val="nil"/>
                </w:tcBorders>
              </w:tcPr>
              <w:p w14:paraId="6E1B6538" w14:textId="77777777" w:rsidR="00E041B5" w:rsidRPr="00F03B62" w:rsidRDefault="00E041B5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Postcode*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Postcode"/>
                <w:id w:val="2053875102"/>
                <w:placeholder>
                  <w:docPart w:val="FB9076932A30454F90D2B7410EED2856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2C07177F" w14:textId="7860C8DE" w:rsidR="00E041B5" w:rsidRPr="00F03B62" w:rsidRDefault="008F56F1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E041B5" w:rsidRPr="00F03B62" w14:paraId="32EA69CB" w14:textId="77777777">
            <w:tc>
              <w:tcPr>
                <w:tcW w:w="2830" w:type="dxa"/>
              </w:tcPr>
              <w:p w14:paraId="24EA74D3" w14:textId="77777777" w:rsidR="00E041B5" w:rsidRPr="00F03B62" w:rsidRDefault="00E041B5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Email:*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Email"/>
                <w:id w:val="-1180033933"/>
                <w:placeholder>
                  <w:docPart w:val="58E2BF914C3247C7BF2769BA616964A0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5190967F" w14:textId="5B2A7E3F" w:rsidR="00E041B5" w:rsidRPr="00F03B62" w:rsidRDefault="008F56F1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E041B5" w:rsidRPr="00F03B62" w14:paraId="72D7760B" w14:textId="77777777">
            <w:tc>
              <w:tcPr>
                <w:tcW w:w="2830" w:type="dxa"/>
              </w:tcPr>
              <w:p w14:paraId="65E95A8C" w14:textId="6CF64C4F" w:rsidR="00E041B5" w:rsidRPr="00F03B62" w:rsidRDefault="00A979F4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Mobile Number</w:t>
                </w:r>
                <w:r w:rsidR="00E041B5"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Mobile"/>
                <w:id w:val="512340375"/>
                <w:placeholder>
                  <w:docPart w:val="2A9E8A19EAC948218A0BBE220A01E31C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4443A9D7" w14:textId="30DF970C" w:rsidR="00E041B5" w:rsidRPr="00F03B62" w:rsidRDefault="00A979F4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A979F4" w:rsidRPr="00F03B62" w14:paraId="3E5D8059" w14:textId="77777777">
            <w:tc>
              <w:tcPr>
                <w:tcW w:w="2830" w:type="dxa"/>
              </w:tcPr>
              <w:p w14:paraId="22BFEB05" w14:textId="0EB9CBC5" w:rsidR="00A979F4" w:rsidRDefault="00A979F4" w:rsidP="00E041B5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Landline: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Landline"/>
                <w:id w:val="281157178"/>
                <w:placeholder>
                  <w:docPart w:val="2A7D48DC428B4F56920B4A0A99C062AB"/>
                </w:placeholder>
                <w:showingPlcHdr/>
                <w:text/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37A7E088" w14:textId="6C041957" w:rsidR="00A979F4" w:rsidRDefault="00A979F4" w:rsidP="008F56F1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C5649" w:rsidRPr="00F03B62" w14:paraId="557701D5" w14:textId="77777777">
            <w:tc>
              <w:tcPr>
                <w:tcW w:w="2830" w:type="dxa"/>
              </w:tcPr>
              <w:p w14:paraId="137BDB54" w14:textId="745947DF" w:rsidR="004C5649" w:rsidRDefault="004C5649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865634">
                  <w:rPr>
                    <w:rFonts w:ascii="Source Sans Pro" w:eastAsia="Times New Roman" w:hAnsi="Source Sans Pro" w:cs="Calibri"/>
                    <w:lang w:eastAsia="en-GB"/>
                  </w:rPr>
                  <w:t>Preferred Communication: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Comm_Pref"/>
                <w:id w:val="1905254908"/>
                <w:placeholder>
                  <w:docPart w:val="44347B2919B94F08809F2D14D5C1AF0C"/>
                </w:placeholder>
                <w:showingPlcHdr/>
                <w:dropDownList>
                  <w:listItem w:value="Choose an item."/>
                  <w:listItem w:displayText="Email" w:value="Email"/>
                  <w:listItem w:displayText="SMS (where possible)" w:value="SMS (where possible)"/>
                </w:dropDownList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1199D46D" w14:textId="20272C2D" w:rsidR="004C5649" w:rsidRDefault="004C5649" w:rsidP="004C564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4C5649" w:rsidRPr="00F03B62" w14:paraId="4D5ADB76" w14:textId="77777777">
            <w:tc>
              <w:tcPr>
                <w:tcW w:w="2830" w:type="dxa"/>
              </w:tcPr>
              <w:p w14:paraId="50B8F22C" w14:textId="3242D561" w:rsidR="004C5649" w:rsidRDefault="004C5649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Contact Consent: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SCW_Consent"/>
                <w:id w:val="-292374047"/>
                <w:placeholder>
                  <w:docPart w:val="36E8C641C4C145D9A84681BAD86CE1B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p w14:paraId="622F5849" w14:textId="4900A907" w:rsidR="004C5649" w:rsidRDefault="004C5649" w:rsidP="004C5649">
                    <w:pPr>
                      <w:jc w:val="both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4C5649" w:rsidRPr="00F03B62" w14:paraId="078D59E4" w14:textId="77777777">
            <w:trPr>
              <w:trHeight w:val="340"/>
            </w:trPr>
            <w:tc>
              <w:tcPr>
                <w:tcW w:w="2830" w:type="dxa"/>
                <w:vMerge w:val="restart"/>
              </w:tcPr>
              <w:p w14:paraId="7E343D6F" w14:textId="03EE9689" w:rsidR="004C5649" w:rsidRPr="00F03B62" w:rsidRDefault="004C5649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Are there Any other professionals involved (current and historic)?</w:t>
                </w:r>
              </w:p>
            </w:tc>
            <w:tc>
              <w:tcPr>
                <w:tcW w:w="2542" w:type="dxa"/>
              </w:tcPr>
              <w:p w14:paraId="374E5544" w14:textId="7516F7C9" w:rsidR="004C5649" w:rsidRPr="00F03B62" w:rsidRDefault="00BD48F4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ofessionals_OT"/>
                    <w:id w:val="6956579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4C564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4C564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4C5649" w:rsidRPr="00F03B62">
                  <w:rPr>
                    <w:rStyle w:val="normaltextrun"/>
                    <w:rFonts w:ascii="Source Sans Pro" w:hAnsi="Source Sans Pro"/>
                  </w:rPr>
                  <w:t>Occupational Therapy</w:t>
                </w:r>
              </w:p>
            </w:tc>
            <w:tc>
              <w:tcPr>
                <w:tcW w:w="2542" w:type="dxa"/>
              </w:tcPr>
              <w:p w14:paraId="5329D4C3" w14:textId="59453FBF" w:rsidR="004C5649" w:rsidRPr="00F03B62" w:rsidRDefault="00BD48F4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ofessionals_Psychology"/>
                    <w:id w:val="13924668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4C564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4C564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4C5649" w:rsidRPr="00F03B62">
                  <w:rPr>
                    <w:rStyle w:val="normaltextrun"/>
                    <w:rFonts w:ascii="Source Sans Pro" w:hAnsi="Source Sans Pro"/>
                  </w:rPr>
                  <w:t>Psychology</w:t>
                </w:r>
              </w:p>
            </w:tc>
            <w:tc>
              <w:tcPr>
                <w:tcW w:w="2542" w:type="dxa"/>
              </w:tcPr>
              <w:p w14:paraId="3525D5F1" w14:textId="6F605E77" w:rsidR="004C5649" w:rsidRPr="00F03B62" w:rsidRDefault="00BD48F4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ofessionals_CAMHS"/>
                    <w:id w:val="-9841664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4C564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4C564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4C5649" w:rsidRPr="00F03B62">
                  <w:rPr>
                    <w:rStyle w:val="normaltextrun"/>
                    <w:rFonts w:ascii="Source Sans Pro" w:hAnsi="Source Sans Pro"/>
                  </w:rPr>
                  <w:t>CAMHS</w:t>
                </w:r>
              </w:p>
            </w:tc>
          </w:tr>
          <w:tr w:rsidR="004C5649" w:rsidRPr="00F03B62" w14:paraId="432AF7E3" w14:textId="77777777">
            <w:trPr>
              <w:trHeight w:val="339"/>
            </w:trPr>
            <w:tc>
              <w:tcPr>
                <w:tcW w:w="2830" w:type="dxa"/>
                <w:vMerge/>
              </w:tcPr>
              <w:p w14:paraId="265AC0F8" w14:textId="77777777" w:rsidR="004C5649" w:rsidRPr="00F03B62" w:rsidRDefault="004C5649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</w:p>
            </w:tc>
            <w:tc>
              <w:tcPr>
                <w:tcW w:w="2542" w:type="dxa"/>
              </w:tcPr>
              <w:p w14:paraId="71EF2F43" w14:textId="554A7F55" w:rsidR="004C5649" w:rsidRPr="00F03B62" w:rsidRDefault="00BD48F4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ofessionals_SALT"/>
                    <w:id w:val="535786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4C564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4C564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4C5649" w:rsidRPr="00F03B62">
                  <w:rPr>
                    <w:rStyle w:val="normaltextrun"/>
                    <w:rFonts w:ascii="Source Sans Pro" w:hAnsi="Source Sans Pro"/>
                  </w:rPr>
                  <w:t>SALT</w:t>
                </w:r>
              </w:p>
            </w:tc>
            <w:tc>
              <w:tcPr>
                <w:tcW w:w="2542" w:type="dxa"/>
              </w:tcPr>
              <w:p w14:paraId="7FF5130C" w14:textId="45332870" w:rsidR="004C5649" w:rsidRPr="00F03B62" w:rsidRDefault="00BD48F4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ofessionals_Other"/>
                    <w:id w:val="-137754310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4C564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4C564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4C5649" w:rsidRPr="00F03B62">
                  <w:rPr>
                    <w:rStyle w:val="normaltextrun"/>
                    <w:rFonts w:ascii="Source Sans Pro" w:hAnsi="Source Sans Pro"/>
                  </w:rPr>
                  <w:t>Other (Specify):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tag w:val="Other_Professional"/>
                <w:id w:val="-963585436"/>
                <w:placeholder>
                  <w:docPart w:val="FB785C072B8349E7B7CAC11790E6AAE5"/>
                </w:placeholder>
                <w:showingPlcHdr/>
                <w:text/>
              </w:sdtPr>
              <w:sdtEndPr/>
              <w:sdtContent>
                <w:tc>
                  <w:tcPr>
                    <w:tcW w:w="2542" w:type="dxa"/>
                  </w:tcPr>
                  <w:p w14:paraId="02A9B254" w14:textId="512E1DBA" w:rsidR="004C5649" w:rsidRPr="00F03B62" w:rsidRDefault="004C5649" w:rsidP="004C5649">
                    <w:pPr>
                      <w:jc w:val="left"/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4C5649" w:rsidRPr="00F03B62" w14:paraId="196FF51B" w14:textId="77777777" w:rsidTr="00D04ED3">
            <w:trPr>
              <w:trHeight w:val="4827"/>
            </w:trPr>
            <w:tc>
              <w:tcPr>
                <w:tcW w:w="2830" w:type="dxa"/>
              </w:tcPr>
              <w:p w14:paraId="576CA488" w14:textId="7945CF12" w:rsidR="004C5649" w:rsidRPr="00F03B62" w:rsidRDefault="004C5649" w:rsidP="004C5649">
                <w:pPr>
                  <w:jc w:val="left"/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</w:pPr>
                <w:r w:rsidRPr="00F03B62">
                  <w:rPr>
                    <w:rFonts w:ascii="Source Sans Pro" w:eastAsia="Times New Roman" w:hAnsi="Source Sans Pro" w:cs="Calibri"/>
                    <w:sz w:val="24"/>
                    <w:szCs w:val="24"/>
                    <w:lang w:eastAsia="en-GB"/>
                  </w:rPr>
                  <w:t>Details of professional involvement:</w:t>
                </w:r>
              </w:p>
            </w:tc>
            <w:sdt>
              <w:sdtPr>
                <w:rPr>
                  <w:rFonts w:ascii="Source Sans Pro" w:eastAsia="Times New Roman" w:hAnsi="Source Sans Pro" w:cs="Calibri"/>
                  <w:sz w:val="24"/>
                  <w:szCs w:val="24"/>
                  <w:lang w:eastAsia="en-GB"/>
                </w:rPr>
                <w:id w:val="-1539971236"/>
                <w:placeholder>
                  <w:docPart w:val="4F33622005D048B1A0DBEECA0958411A"/>
                </w:placeholder>
              </w:sdtPr>
              <w:sdtEndPr/>
              <w:sdtContent>
                <w:tc>
                  <w:tcPr>
                    <w:tcW w:w="7626" w:type="dxa"/>
                    <w:gridSpan w:val="3"/>
                  </w:tcPr>
                  <w:sdt>
                    <w:sdtPr>
                      <w:rPr>
                        <w:rFonts w:ascii="Source Sans Pro" w:eastAsia="Times New Roman" w:hAnsi="Source Sans Pro" w:cs="Calibri"/>
                        <w:sz w:val="24"/>
                        <w:szCs w:val="24"/>
                        <w:lang w:eastAsia="en-GB"/>
                      </w:rPr>
                      <w:tag w:val="Professionals_Involvement"/>
                      <w:id w:val="-1149978003"/>
                      <w:placeholder>
                        <w:docPart w:val="512CD74BDF564D7091028F79E3DC8E19"/>
                      </w:placeholder>
                      <w:showingPlcHdr/>
                    </w:sdtPr>
                    <w:sdtEndPr/>
                    <w:sdtContent>
                      <w:p w14:paraId="1486FBA0" w14:textId="7EDA948D" w:rsidR="004C5649" w:rsidRPr="00F03B62" w:rsidRDefault="004C5649" w:rsidP="004C5649">
                        <w:pPr>
                          <w:jc w:val="left"/>
                          <w:rPr>
                            <w:rFonts w:ascii="Source Sans Pro" w:eastAsia="Times New Roman" w:hAnsi="Source Sans Pro" w:cs="Calibri"/>
                            <w:sz w:val="24"/>
                            <w:szCs w:val="24"/>
                            <w:lang w:eastAsia="en-GB"/>
                          </w:rPr>
                        </w:pPr>
                        <w:r w:rsidRPr="00130FD6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sdtContent>
                  </w:sdt>
                </w:tc>
              </w:sdtContent>
            </w:sdt>
          </w:tr>
        </w:tbl>
        <w:p w14:paraId="39945800" w14:textId="77777777" w:rsidR="004C0E61" w:rsidRPr="00F03B62" w:rsidRDefault="004C0E61" w:rsidP="00E041B5">
          <w:pPr>
            <w:tabs>
              <w:tab w:val="left" w:pos="3573"/>
            </w:tabs>
            <w:rPr>
              <w:rFonts w:ascii="Source Sans Pro" w:hAnsi="Source Sans Pro"/>
            </w:rPr>
          </w:pPr>
        </w:p>
        <w:p w14:paraId="3787ED69" w14:textId="77777777" w:rsidR="004C0E61" w:rsidRPr="00F03B62" w:rsidRDefault="004C0E61">
          <w:pPr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br w:type="page"/>
          </w:r>
        </w:p>
        <w:p w14:paraId="0D52A548" w14:textId="0B00C4BB" w:rsidR="00E041B5" w:rsidRPr="00F03B62" w:rsidRDefault="00E041B5" w:rsidP="00E041B5">
          <w:pPr>
            <w:tabs>
              <w:tab w:val="left" w:pos="3573"/>
            </w:tabs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lastRenderedPageBreak/>
            <w:tab/>
          </w:r>
        </w:p>
        <w:p w14:paraId="2F2BE8E0" w14:textId="77777777" w:rsidR="004C0E61" w:rsidRPr="00F03B62" w:rsidRDefault="004C0E61" w:rsidP="004C0E61">
          <w:pPr>
            <w:rPr>
              <w:rFonts w:ascii="Source Sans Pro" w:hAnsi="Source Sans Pro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681"/>
            <w:gridCol w:w="6775"/>
          </w:tblGrid>
          <w:tr w:rsidR="004C0E61" w:rsidRPr="00F03B62" w14:paraId="71FF1B1E" w14:textId="77777777" w:rsidTr="004C0E61">
            <w:tc>
              <w:tcPr>
                <w:tcW w:w="10456" w:type="dxa"/>
                <w:gridSpan w:val="2"/>
                <w:shd w:val="clear" w:color="auto" w:fill="1F497D" w:themeFill="text2"/>
              </w:tcPr>
              <w:p w14:paraId="2B0ECDEF" w14:textId="6038178D" w:rsidR="004C0E61" w:rsidRPr="00F03B62" w:rsidRDefault="004C0E61" w:rsidP="004C0E61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3763"/>
                  </w:tabs>
                  <w:jc w:val="left"/>
                  <w:rPr>
                    <w:rFonts w:ascii="Source Sans Pro" w:hAnsi="Source Sans Pro"/>
                    <w:color w:val="FFFFFF" w:themeColor="background1"/>
                  </w:rPr>
                </w:pPr>
                <w:r w:rsidRPr="00F03B62">
                  <w:rPr>
                    <w:rFonts w:ascii="Source Sans Pro" w:hAnsi="Source Sans Pro"/>
                    <w:color w:val="FFFFFF" w:themeColor="background1"/>
                  </w:rPr>
                  <w:t>Risk</w:t>
                </w:r>
                <w:r w:rsidR="00E86FE7" w:rsidRPr="00F03B62">
                  <w:rPr>
                    <w:rFonts w:ascii="Source Sans Pro" w:hAnsi="Source Sans Pro"/>
                    <w:color w:val="FFFFFF" w:themeColor="background1"/>
                  </w:rPr>
                  <w:t xml:space="preserve"> - Has the CYP:</w:t>
                </w:r>
                <w:r w:rsidR="00B70525">
                  <w:rPr>
                    <w:rFonts w:ascii="Source Sans Pro" w:hAnsi="Source Sans Pro"/>
                    <w:color w:val="FFFFFF" w:themeColor="background1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235F81" w:rsidRPr="00F03B62" w14:paraId="4BC79244" w14:textId="77777777" w:rsidTr="00344773">
            <w:tc>
              <w:tcPr>
                <w:tcW w:w="3681" w:type="dxa"/>
              </w:tcPr>
              <w:p w14:paraId="5B2804D8" w14:textId="4F30A21D" w:rsidR="00235F81" w:rsidRPr="00F03B62" w:rsidRDefault="00235F81" w:rsidP="00E86FE7">
                <w:pPr>
                  <w:pStyle w:val="paragraph"/>
                  <w:textAlignment w:val="baseline"/>
                  <w:rPr>
                    <w:rFonts w:ascii="Source Sans Pro" w:hAnsi="Source Sans Pro" w:cs="Calibri"/>
                    <w:sz w:val="22"/>
                    <w:szCs w:val="22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Self-harmed to a degree that has required treatment by a healthcare professional (e.g., stitches)?</w:t>
                </w:r>
                <w:r w:rsidRPr="00F03B62">
                  <w:rPr>
                    <w:rStyle w:val="eop"/>
                    <w:rFonts w:ascii="Source Sans Pro" w:hAnsi="Source Sans Pro" w:cs="Calibri"/>
                    <w:sz w:val="22"/>
                    <w:szCs w:val="22"/>
                  </w:rPr>
                  <w:t> </w:t>
                </w:r>
                <w:r>
                  <w:rPr>
                    <w:rStyle w:val="eop"/>
                    <w:rFonts w:ascii="Source Sans Pro" w:hAnsi="Source Sans Pro" w:cs="Calibri"/>
                    <w:sz w:val="22"/>
                    <w:szCs w:val="22"/>
                  </w:rPr>
                  <w:t>*</w:t>
                </w:r>
              </w:p>
            </w:tc>
            <w:sdt>
              <w:sdtPr>
                <w:rPr>
                  <w:rFonts w:ascii="Source Sans Pro" w:hAnsi="Source Sans Pro"/>
                </w:rPr>
                <w:tag w:val="RISK_Q1"/>
                <w:id w:val="1682861082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294EB6CD" w14:textId="3C1E43DA" w:rsidR="00235F81" w:rsidRPr="00F03B62" w:rsidRDefault="00AB0DFA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235F81" w:rsidRPr="00F03B62" w14:paraId="68E62195" w14:textId="77777777" w:rsidTr="005D06A6">
            <w:tc>
              <w:tcPr>
                <w:tcW w:w="3681" w:type="dxa"/>
              </w:tcPr>
              <w:p w14:paraId="3A388BDB" w14:textId="17C8069C" w:rsidR="00235F81" w:rsidRPr="00F03B62" w:rsidRDefault="00235F81" w:rsidP="00E86FE7">
                <w:pPr>
                  <w:pStyle w:val="paragraph"/>
                  <w:textAlignment w:val="baseline"/>
                  <w:rPr>
                    <w:rFonts w:ascii="Source Sans Pro" w:hAnsi="Source Sans Pro" w:cs="Calibri"/>
                    <w:sz w:val="22"/>
                    <w:szCs w:val="22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Self-harmed by head banging, hair pulling, scratching, superficial cutting, or other ways that have not required medical attention?</w:t>
                </w:r>
                <w:r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*</w:t>
                </w:r>
                <w:r w:rsidRPr="00F03B62">
                  <w:rPr>
                    <w:rStyle w:val="eop"/>
                    <w:rFonts w:ascii="Source Sans Pro" w:hAnsi="Source Sans Pro" w:cs="Calibri"/>
                    <w:sz w:val="22"/>
                    <w:szCs w:val="22"/>
                  </w:rPr>
                  <w:t> </w:t>
                </w:r>
              </w:p>
            </w:tc>
            <w:sdt>
              <w:sdtPr>
                <w:rPr>
                  <w:rFonts w:ascii="Source Sans Pro" w:hAnsi="Source Sans Pro"/>
                </w:rPr>
                <w:tag w:val="RISK_Q2"/>
                <w:id w:val="98687671"/>
                <w:placeholder>
                  <w:docPart w:val="9ED1131B7998408B94B3D62E4EFEB72D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265A150C" w14:textId="06F118FE" w:rsidR="00235F81" w:rsidRPr="00F03B62" w:rsidRDefault="00235F81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235F81" w:rsidRPr="00F03B62" w14:paraId="75F8202F" w14:textId="77777777" w:rsidTr="008A35D4">
            <w:tc>
              <w:tcPr>
                <w:tcW w:w="3681" w:type="dxa"/>
              </w:tcPr>
              <w:p w14:paraId="65B031CE" w14:textId="6FB23A81" w:rsidR="00235F81" w:rsidRPr="00F03B62" w:rsidRDefault="00235F81" w:rsidP="00E86FE7">
                <w:pPr>
                  <w:tabs>
                    <w:tab w:val="left" w:pos="3763"/>
                  </w:tabs>
                  <w:jc w:val="left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Tried to end their life?</w:t>
                </w:r>
                <w:r>
                  <w:rPr>
                    <w:rFonts w:ascii="Source Sans Pro" w:hAnsi="Source Sans Pro"/>
                  </w:rPr>
                  <w:t>*</w:t>
                </w:r>
              </w:p>
            </w:tc>
            <w:sdt>
              <w:sdtPr>
                <w:rPr>
                  <w:rFonts w:ascii="Source Sans Pro" w:hAnsi="Source Sans Pro"/>
                </w:rPr>
                <w:tag w:val="RISK_Q3"/>
                <w:id w:val="1060065061"/>
                <w:placeholder>
                  <w:docPart w:val="CC8902F612004D01A8410C3F2AFF4815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3373A11A" w14:textId="51C234FB" w:rsidR="00235F81" w:rsidRPr="00F03B62" w:rsidRDefault="00235F81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235F81" w:rsidRPr="00F03B62" w14:paraId="588FAEDF" w14:textId="77777777" w:rsidTr="00E01B8E">
            <w:tc>
              <w:tcPr>
                <w:tcW w:w="3681" w:type="dxa"/>
              </w:tcPr>
              <w:p w14:paraId="5A83D4DC" w14:textId="237B4AAB" w:rsidR="00235F81" w:rsidRPr="00F03B62" w:rsidRDefault="00235F81" w:rsidP="00E86FE7">
                <w:pPr>
                  <w:tabs>
                    <w:tab w:val="left" w:pos="3763"/>
                  </w:tabs>
                  <w:jc w:val="both"/>
                  <w:rPr>
                    <w:rFonts w:ascii="Source Sans Pro" w:hAnsi="Source Sans Pro"/>
                  </w:rPr>
                </w:pPr>
                <w:r w:rsidRPr="00F03B62">
                  <w:rPr>
                    <w:rFonts w:ascii="Source Sans Pro" w:hAnsi="Source Sans Pro"/>
                  </w:rPr>
                  <w:t>Expressed thoughts about ending their life or that they would be better off dead?</w:t>
                </w:r>
                <w:r>
                  <w:rPr>
                    <w:rFonts w:ascii="Source Sans Pro" w:hAnsi="Source Sans Pro"/>
                  </w:rPr>
                  <w:t>*</w:t>
                </w:r>
              </w:p>
            </w:tc>
            <w:sdt>
              <w:sdtPr>
                <w:rPr>
                  <w:rFonts w:ascii="Source Sans Pro" w:hAnsi="Source Sans Pro"/>
                </w:rPr>
                <w:tag w:val="RISK_Q4"/>
                <w:id w:val="-832380331"/>
                <w:placeholder>
                  <w:docPart w:val="0B7D1DC12DD94542B188E3D4199948A6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0E89D3D1" w14:textId="209F20DF" w:rsidR="00235F81" w:rsidRPr="00F03B62" w:rsidRDefault="00235F81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235F81" w:rsidRPr="00F03B62" w14:paraId="072AD447" w14:textId="77777777" w:rsidTr="00C91F9B">
            <w:tc>
              <w:tcPr>
                <w:tcW w:w="3681" w:type="dxa"/>
              </w:tcPr>
              <w:p w14:paraId="2967684E" w14:textId="30F9DF7E" w:rsidR="00235F81" w:rsidRPr="00F03B62" w:rsidRDefault="00235F81" w:rsidP="00E86FE7">
                <w:pPr>
                  <w:pStyle w:val="paragraph"/>
                  <w:textAlignment w:val="baseline"/>
                  <w:rPr>
                    <w:rFonts w:ascii="Source Sans Pro" w:hAnsi="Source Sans Pro" w:cs="Calibri"/>
                    <w:sz w:val="22"/>
                    <w:szCs w:val="22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Engaged in risky behaviour, e.g., use of drink and drugs, theft, or other criminal behaviour?</w:t>
                </w:r>
                <w:r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*</w:t>
                </w:r>
                <w:r w:rsidRPr="00F03B62">
                  <w:rPr>
                    <w:rStyle w:val="eop"/>
                    <w:rFonts w:ascii="Source Sans Pro" w:hAnsi="Source Sans Pro" w:cs="Calibri"/>
                    <w:sz w:val="22"/>
                    <w:szCs w:val="22"/>
                  </w:rPr>
                  <w:t> </w:t>
                </w:r>
                <w:r w:rsidRPr="00F03B62">
                  <w:rPr>
                    <w:rFonts w:ascii="Source Sans Pro" w:hAnsi="Source Sans Pro"/>
                    <w:sz w:val="22"/>
                    <w:szCs w:val="22"/>
                  </w:rPr>
                  <w:tab/>
                </w:r>
                <w:r w:rsidRPr="00F03B62">
                  <w:rPr>
                    <w:rFonts w:ascii="Source Sans Pro" w:hAnsi="Source Sans Pro"/>
                    <w:sz w:val="22"/>
                    <w:szCs w:val="22"/>
                  </w:rPr>
                  <w:tab/>
                </w:r>
              </w:p>
            </w:tc>
            <w:sdt>
              <w:sdtPr>
                <w:rPr>
                  <w:rFonts w:ascii="Source Sans Pro" w:hAnsi="Source Sans Pro"/>
                </w:rPr>
                <w:tag w:val="RISK_Q5"/>
                <w:id w:val="-420027774"/>
                <w:placeholder>
                  <w:docPart w:val="B1904449CAB744E6A77CB0A3107FD0B1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7F1942F6" w14:textId="0786CDD3" w:rsidR="00235F81" w:rsidRPr="00F03B62" w:rsidRDefault="00235F81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235F81" w:rsidRPr="00F03B62" w14:paraId="42EE71F3" w14:textId="77777777" w:rsidTr="00310F3A">
            <w:tc>
              <w:tcPr>
                <w:tcW w:w="3681" w:type="dxa"/>
              </w:tcPr>
              <w:p w14:paraId="7C838593" w14:textId="454041A9" w:rsidR="00235F81" w:rsidRPr="00F03B62" w:rsidRDefault="00235F81" w:rsidP="00E86FE7">
                <w:pPr>
                  <w:pStyle w:val="paragraph"/>
                  <w:textAlignment w:val="baseline"/>
                  <w:rPr>
                    <w:rFonts w:ascii="Source Sans Pro" w:hAnsi="Source Sans Pro" w:cs="Calibri"/>
                    <w:sz w:val="22"/>
                    <w:szCs w:val="22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Harmed another person to the extent that person has required treatment by a healthcare professional?</w:t>
                </w:r>
                <w:r>
                  <w:rPr>
                    <w:rStyle w:val="normaltextrun"/>
                    <w:rFonts w:ascii="Source Sans Pro" w:hAnsi="Source Sans Pro" w:cs="Calibri"/>
                    <w:sz w:val="22"/>
                    <w:szCs w:val="22"/>
                  </w:rPr>
                  <w:t>*</w:t>
                </w:r>
                <w:r w:rsidRPr="00F03B62">
                  <w:rPr>
                    <w:rStyle w:val="eop"/>
                    <w:rFonts w:ascii="Source Sans Pro" w:hAnsi="Source Sans Pro" w:cs="Calibri"/>
                    <w:sz w:val="22"/>
                    <w:szCs w:val="22"/>
                  </w:rPr>
                  <w:t> </w:t>
                </w:r>
              </w:p>
            </w:tc>
            <w:sdt>
              <w:sdtPr>
                <w:rPr>
                  <w:rFonts w:ascii="Source Sans Pro" w:hAnsi="Source Sans Pro"/>
                </w:rPr>
                <w:tag w:val="RISK_Q6"/>
                <w:id w:val="-1873153033"/>
                <w:placeholder>
                  <w:docPart w:val="EC80254BF0AD4F67AE724CF386E3778D"/>
                </w:placeholder>
                <w:showingPlcHdr/>
                <w:dropDownList>
                  <w:listItem w:value="Choose an item."/>
                  <w:listItem w:displayText="Within 6 Months" w:value="Within 6 Months"/>
                  <w:listItem w:displayText="6+ months ago" w:value="6+ months ago"/>
                  <w:listItem w:displayText="Never" w:value="Never"/>
                </w:dropDownList>
              </w:sdtPr>
              <w:sdtEndPr/>
              <w:sdtContent>
                <w:tc>
                  <w:tcPr>
                    <w:tcW w:w="6775" w:type="dxa"/>
                  </w:tcPr>
                  <w:p w14:paraId="5CA86318" w14:textId="60DEF470" w:rsidR="00235F81" w:rsidRPr="00F03B62" w:rsidRDefault="00235F81" w:rsidP="00235F81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E86FE7" w:rsidRPr="00F03B62" w14:paraId="2487F7EA" w14:textId="77777777">
            <w:tc>
              <w:tcPr>
                <w:tcW w:w="10456" w:type="dxa"/>
                <w:gridSpan w:val="2"/>
              </w:tcPr>
              <w:p w14:paraId="2EDDB837" w14:textId="43FB8B8F" w:rsidR="00E86FE7" w:rsidRPr="00F03B62" w:rsidRDefault="00E86FE7" w:rsidP="00E86FE7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Fonts w:ascii="Source Sans Pro" w:hAnsi="Source Sans Pro"/>
                    <w:sz w:val="28"/>
                    <w:szCs w:val="28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b/>
                    <w:bCs/>
                    <w:sz w:val="28"/>
                    <w:szCs w:val="28"/>
                  </w:rPr>
                  <w:t>If you have ticked “W</w:t>
                </w:r>
                <w:r w:rsidRPr="00F03B62">
                  <w:rPr>
                    <w:rStyle w:val="normaltextrun"/>
                    <w:rFonts w:ascii="Source Sans Pro" w:hAnsi="Source Sans Pro"/>
                    <w:b/>
                    <w:bCs/>
                    <w:sz w:val="28"/>
                    <w:szCs w:val="28"/>
                  </w:rPr>
                  <w:t>ithin 6 Months</w:t>
                </w:r>
                <w:r w:rsidRPr="00F03B62">
                  <w:rPr>
                    <w:rStyle w:val="normaltextrun"/>
                    <w:rFonts w:ascii="Source Sans Pro" w:hAnsi="Source Sans Pro" w:cs="Calibri"/>
                    <w:b/>
                    <w:bCs/>
                    <w:sz w:val="28"/>
                    <w:szCs w:val="28"/>
                  </w:rPr>
                  <w:t xml:space="preserve">” for any of the above, we will be </w:t>
                </w:r>
                <w:r w:rsidRPr="00F03B62">
                  <w:rPr>
                    <w:rStyle w:val="normaltextrun"/>
                    <w:rFonts w:ascii="Source Sans Pro" w:hAnsi="Source Sans Pro" w:cs="Calibri"/>
                    <w:b/>
                    <w:bCs/>
                    <w:sz w:val="28"/>
                    <w:szCs w:val="28"/>
                    <w:u w:val="single"/>
                  </w:rPr>
                  <w:t>unable to accept the referral</w:t>
                </w:r>
                <w:r w:rsidRPr="00F03B62">
                  <w:rPr>
                    <w:rStyle w:val="normaltextrun"/>
                    <w:rFonts w:ascii="Source Sans Pro" w:hAnsi="Source Sans Pro" w:cs="Calibri"/>
                    <w:b/>
                    <w:bCs/>
                    <w:sz w:val="28"/>
                    <w:szCs w:val="28"/>
                  </w:rPr>
                  <w:t>. Please refer to Hampshire or Isle of Wight CAMHS. Please also refer all CYPs with mental health concerns alongside suspected ASD to Hampshire or Isle of Wight CAMHS.</w:t>
                </w:r>
                <w:r w:rsidRPr="00F03B62">
                  <w:rPr>
                    <w:rStyle w:val="eop"/>
                    <w:rFonts w:ascii="Source Sans Pro" w:hAnsi="Source Sans Pro" w:cs="Calibri"/>
                    <w:sz w:val="28"/>
                    <w:szCs w:val="28"/>
                  </w:rPr>
                  <w:t> </w:t>
                </w:r>
              </w:p>
              <w:p w14:paraId="0AF0EBB4" w14:textId="77777777" w:rsidR="00E86FE7" w:rsidRPr="00F03B62" w:rsidRDefault="00E86FE7" w:rsidP="00E86FE7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Fonts w:ascii="Source Sans Pro" w:hAnsi="Source Sans Pro"/>
                    <w:sz w:val="28"/>
                    <w:szCs w:val="28"/>
                  </w:rPr>
                </w:pPr>
                <w:r w:rsidRPr="00F03B62">
                  <w:rPr>
                    <w:rStyle w:val="eop"/>
                    <w:rFonts w:ascii="Source Sans Pro" w:hAnsi="Source Sans Pro" w:cs="Calibri"/>
                    <w:sz w:val="28"/>
                    <w:szCs w:val="28"/>
                  </w:rPr>
                  <w:t> </w:t>
                </w:r>
              </w:p>
              <w:p w14:paraId="792F3EC5" w14:textId="2CCC1426" w:rsidR="00E86FE7" w:rsidRPr="00F03B62" w:rsidRDefault="00E86FE7" w:rsidP="00E86FE7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Fonts w:ascii="Source Sans Pro" w:hAnsi="Source Sans Pro"/>
                    <w:sz w:val="28"/>
                    <w:szCs w:val="28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b/>
                    <w:bCs/>
                    <w:sz w:val="28"/>
                    <w:szCs w:val="28"/>
                  </w:rPr>
                  <w:t>If in any doubt about mental health presentation or risk, please refer CYP to CAMHS who will consider any co-morbidity.</w:t>
                </w:r>
                <w:r w:rsidRPr="00F03B62">
                  <w:rPr>
                    <w:rStyle w:val="eop"/>
                    <w:rFonts w:ascii="Source Sans Pro" w:hAnsi="Source Sans Pro" w:cs="Calibri"/>
                    <w:sz w:val="28"/>
                    <w:szCs w:val="28"/>
                  </w:rPr>
                  <w:t> </w:t>
                </w:r>
              </w:p>
            </w:tc>
          </w:tr>
          <w:tr w:rsidR="00E86FE7" w:rsidRPr="00F03B62" w14:paraId="6A61AA37" w14:textId="77777777">
            <w:tc>
              <w:tcPr>
                <w:tcW w:w="10456" w:type="dxa"/>
                <w:gridSpan w:val="2"/>
              </w:tcPr>
              <w:p w14:paraId="501C57D0" w14:textId="3A3FFDBD" w:rsidR="00E86FE7" w:rsidRPr="00F03B62" w:rsidRDefault="00E86FE7" w:rsidP="00E86FE7">
                <w:pPr>
                  <w:pStyle w:val="paragraph"/>
                  <w:textAlignment w:val="baseline"/>
                  <w:rPr>
                    <w:rFonts w:ascii="Source Sans Pro" w:hAnsi="Source Sans Pro" w:cs="Calibri"/>
                    <w:sz w:val="28"/>
                    <w:szCs w:val="28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8"/>
                    <w:szCs w:val="28"/>
                  </w:rPr>
                  <w:t>If you selected “6</w:t>
                </w:r>
                <w:r w:rsidRPr="00F03B62">
                  <w:rPr>
                    <w:rStyle w:val="normaltextrun"/>
                    <w:rFonts w:ascii="Source Sans Pro" w:hAnsi="Source Sans Pro"/>
                    <w:sz w:val="28"/>
                    <w:szCs w:val="28"/>
                  </w:rPr>
                  <w:t>+ months ago</w:t>
                </w:r>
                <w:r w:rsidRPr="00F03B62">
                  <w:rPr>
                    <w:rStyle w:val="normaltextrun"/>
                    <w:rFonts w:ascii="Source Sans Pro" w:hAnsi="Source Sans Pro" w:cs="Calibri"/>
                    <w:sz w:val="28"/>
                    <w:szCs w:val="28"/>
                  </w:rPr>
                  <w:t>” for any of the above, please provide details (including whether support was received at the time or if any services were involved/informed)</w:t>
                </w:r>
                <w:r w:rsidRPr="00F03B62">
                  <w:rPr>
                    <w:rStyle w:val="eop"/>
                    <w:rFonts w:ascii="Source Sans Pro" w:hAnsi="Source Sans Pro" w:cs="Calibri"/>
                    <w:sz w:val="28"/>
                    <w:szCs w:val="28"/>
                  </w:rPr>
                  <w:t> </w:t>
                </w:r>
              </w:p>
            </w:tc>
          </w:tr>
          <w:tr w:rsidR="00E86FE7" w:rsidRPr="00F03B62" w14:paraId="6402EA4D" w14:textId="77777777" w:rsidTr="00E86FE7">
            <w:trPr>
              <w:trHeight w:val="2412"/>
            </w:trPr>
            <w:sdt>
              <w:sdtPr>
                <w:rPr>
                  <w:rFonts w:ascii="Source Sans Pro" w:hAnsi="Source Sans Pro"/>
                </w:rPr>
                <w:tag w:val="RISK_Details"/>
                <w:id w:val="-1230309503"/>
                <w:placeholder>
                  <w:docPart w:val="DefaultPlaceholder_-1854013440"/>
                </w:placeholder>
                <w:showingPlcHdr/>
              </w:sdtPr>
              <w:sdtEndPr/>
              <w:sdtContent>
                <w:tc>
                  <w:tcPr>
                    <w:tcW w:w="10456" w:type="dxa"/>
                    <w:gridSpan w:val="2"/>
                  </w:tcPr>
                  <w:p w14:paraId="59CE8CF8" w14:textId="37EB00C3" w:rsidR="00E86FE7" w:rsidRPr="00F03B62" w:rsidRDefault="00AB0DFA" w:rsidP="00AB0DFA">
                    <w:pPr>
                      <w:tabs>
                        <w:tab w:val="left" w:pos="3763"/>
                      </w:tabs>
                      <w:jc w:val="both"/>
                      <w:rPr>
                        <w:rFonts w:ascii="Source Sans Pro" w:hAnsi="Source Sans Pro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</w:tbl>
        <w:p w14:paraId="7195805D" w14:textId="77777777" w:rsidR="00E86FE7" w:rsidRPr="00F03B62" w:rsidRDefault="00E86FE7" w:rsidP="004C0E61">
          <w:pPr>
            <w:tabs>
              <w:tab w:val="left" w:pos="3763"/>
            </w:tabs>
            <w:rPr>
              <w:rFonts w:ascii="Source Sans Pro" w:hAnsi="Source Sans Pro"/>
            </w:rPr>
          </w:pPr>
        </w:p>
        <w:p w14:paraId="017C6CE8" w14:textId="77777777" w:rsidR="00E86FE7" w:rsidRPr="00F03B62" w:rsidRDefault="00E86FE7">
          <w:pPr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br w:type="page"/>
          </w:r>
        </w:p>
        <w:p w14:paraId="6B66ED36" w14:textId="0F6A70F7" w:rsidR="004C0E61" w:rsidRPr="00F03B62" w:rsidRDefault="004C0E61" w:rsidP="004C0E61">
          <w:pPr>
            <w:tabs>
              <w:tab w:val="left" w:pos="3763"/>
            </w:tabs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lastRenderedPageBreak/>
            <w:tab/>
          </w:r>
        </w:p>
        <w:p w14:paraId="23C0E3E7" w14:textId="0B7815A3" w:rsidR="00E86FE7" w:rsidRPr="00F03B62" w:rsidRDefault="00E86FE7" w:rsidP="00E86FE7">
          <w:pPr>
            <w:tabs>
              <w:tab w:val="left" w:pos="775"/>
              <w:tab w:val="center" w:pos="5233"/>
            </w:tabs>
            <w:jc w:val="left"/>
            <w:rPr>
              <w:rFonts w:ascii="Source Sans Pro" w:hAnsi="Source Sans Pro"/>
            </w:rPr>
          </w:pPr>
        </w:p>
        <w:tbl>
          <w:tblPr>
            <w:tblW w:w="0" w:type="auto"/>
            <w:tblInd w:w="-15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3390"/>
            <w:gridCol w:w="45"/>
            <w:gridCol w:w="1717"/>
            <w:gridCol w:w="543"/>
            <w:gridCol w:w="1175"/>
            <w:gridCol w:w="1130"/>
            <w:gridCol w:w="2305"/>
          </w:tblGrid>
          <w:tr w:rsidR="00E86FE7" w:rsidRPr="00F03B62" w14:paraId="3677A240" w14:textId="77777777" w:rsidTr="00E86FE7">
            <w:trPr>
              <w:trHeight w:val="329"/>
            </w:trPr>
            <w:tc>
              <w:tcPr>
                <w:tcW w:w="10305" w:type="dxa"/>
                <w:gridSpan w:val="7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1F497D" w:themeFill="text2"/>
                <w:vAlign w:val="center"/>
              </w:tcPr>
              <w:p w14:paraId="64B608AC" w14:textId="2D5823FA" w:rsidR="00E86FE7" w:rsidRPr="00F03B62" w:rsidRDefault="00E86FE7" w:rsidP="00E86FE7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color w:val="FFFFFF" w:themeColor="background1"/>
                  </w:rPr>
                </w:pPr>
                <w:r w:rsidRPr="00F03B62">
                  <w:rPr>
                    <w:rFonts w:ascii="Source Sans Pro" w:hAnsi="Source Sans Pro" w:cs="Arial"/>
                    <w:color w:val="FFFFFF" w:themeColor="background1"/>
                  </w:rPr>
                  <w:t>Presentation</w:t>
                </w:r>
                <w:r w:rsidR="00B70525">
                  <w:rPr>
                    <w:rFonts w:ascii="Source Sans Pro" w:hAnsi="Source Sans Pro" w:cs="Arial"/>
                    <w:color w:val="FFFFFF" w:themeColor="background1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B14180" w:rsidRPr="00F03B62" w14:paraId="08D61F88" w14:textId="77777777" w:rsidTr="00B14180">
            <w:trPr>
              <w:trHeight w:val="576"/>
            </w:trPr>
            <w:tc>
              <w:tcPr>
                <w:tcW w:w="3390" w:type="dxa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5DD93D1F" w14:textId="04382B07" w:rsidR="00B14180" w:rsidRPr="00B14180" w:rsidRDefault="00B14180" w:rsidP="00B14180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Language and conversation</w:t>
                </w:r>
                <w:r>
                  <w:rPr>
                    <w:rFonts w:ascii="Source Sans Pro" w:hAnsi="Source Sans Pro"/>
                    <w:sz w:val="24"/>
                    <w:szCs w:val="24"/>
                  </w:rPr>
                  <w:t>*</w:t>
                </w:r>
              </w:p>
            </w:tc>
            <w:tc>
              <w:tcPr>
                <w:tcW w:w="6915" w:type="dxa"/>
                <w:gridSpan w:val="6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303553A1" w14:textId="5D88EF84" w:rsidR="00B14180" w:rsidRPr="00B14180" w:rsidRDefault="00B14180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Calibri"/>
                    <w:sz w:val="24"/>
                    <w:szCs w:val="24"/>
                  </w:rPr>
                </w:pPr>
                <w:r w:rsidRPr="00E86FE7">
                  <w:rPr>
                    <w:rFonts w:ascii="Arial" w:hAnsi="Arial" w:cs="Arial"/>
                    <w:sz w:val="24"/>
                    <w:szCs w:val="24"/>
                  </w:rPr>
                  <w:t>​​</w:t>
                </w:r>
                <w:sdt>
                  <w:sdtPr>
                    <w:rPr>
                      <w:rFonts w:ascii="Arial" w:hAnsi="Arial" w:cs="Arial"/>
                      <w:sz w:val="24"/>
                      <w:szCs w:val="24"/>
                    </w:rPr>
                    <w:tag w:val="Presentation_Language"/>
                    <w:id w:val="1077948252"/>
                    <w:placeholder>
                      <w:docPart w:val="DefaultPlaceholder_-1854013438"/>
                    </w:placeholder>
                    <w:showingPlcHdr/>
                    <w:dropDownList>
                      <w:listItem w:value="Choose an item."/>
                      <w:listItem w:displayText="Uses full sentences correctly" w:value="Uses full sentences correctly"/>
                      <w:listItem w:displayText="Speaks in single words" w:value="Speaks in single words"/>
                      <w:listItem w:displayText="Speaks in simple phrases (e.g., a 3-work sentence that is not repeating what you have already said)" w:value="Speaks in simple phrases (e.g., a 3-work sentence that is not repeating what you have already said)"/>
                      <w:listItem w:displayText="DOes not communicate verbally/selectively mute" w:value="DOes not communicate verbally/selectively mute"/>
                    </w:dropDownList>
                  </w:sdtPr>
                  <w:sdtEndPr/>
                  <w:sdtContent>
                    <w:r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  <w:r w:rsidRPr="00F03B62">
                  <w:rPr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</w:p>
            </w:tc>
          </w:tr>
          <w:tr w:rsidR="00DC7D6D" w:rsidRPr="00F03B62" w14:paraId="6A75AA58" w14:textId="77777777" w:rsidTr="00E53A6F">
            <w:trPr>
              <w:trHeight w:val="361"/>
            </w:trPr>
            <w:tc>
              <w:tcPr>
                <w:tcW w:w="3390" w:type="dxa"/>
                <w:vMerge w:val="restart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1984684B" w14:textId="00F9B076" w:rsidR="00DC7D6D" w:rsidRPr="00E86FE7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Does the CYP report having any sensory sensitivities?</w:t>
                </w:r>
                <w:r w:rsidR="00EF58EB">
                  <w:rPr>
                    <w:rFonts w:ascii="Source Sans Pro" w:hAnsi="Source Sans Pro"/>
                    <w:sz w:val="24"/>
                    <w:szCs w:val="24"/>
                  </w:rPr>
                  <w:t>*</w:t>
                </w:r>
              </w:p>
            </w:tc>
            <w:tc>
              <w:tcPr>
                <w:tcW w:w="2305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3AE4EAD6" w14:textId="5E389E7A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Arial" w:hAnsi="Arial" w:cs="Arial"/>
                    <w:sz w:val="24"/>
                    <w:szCs w:val="24"/>
                  </w:rPr>
                  <w:t>​​</w:t>
                </w:r>
                <w:r w:rsidRPr="00F03B62">
                  <w:rPr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Smell"/>
                    <w:id w:val="16192636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3C1B3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3C1B3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3C1B39" w:rsidRPr="00E86FE7">
                  <w:rPr>
                    <w:rFonts w:ascii="Source Sans Pro" w:hAnsi="Source Sans Pro"/>
                    <w:sz w:val="24"/>
                    <w:szCs w:val="24"/>
                  </w:rPr>
                  <w:t>Smell </w:t>
                </w:r>
              </w:p>
            </w:tc>
            <w:tc>
              <w:tcPr>
                <w:tcW w:w="230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4AE574CE" w14:textId="6A484064" w:rsidR="00DC7D6D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Sounds"/>
                    <w:id w:val="-11549833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3C1B39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3C1B3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3C1B39" w:rsidRPr="00E86FE7">
                  <w:rPr>
                    <w:rFonts w:ascii="Source Sans Pro" w:hAnsi="Source Sans Pro"/>
                    <w:sz w:val="24"/>
                    <w:szCs w:val="24"/>
                  </w:rPr>
                  <w:t>Sounds </w:t>
                </w:r>
              </w:p>
            </w:tc>
            <w:tc>
              <w:tcPr>
                <w:tcW w:w="230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2255EEFA" w14:textId="434405FD" w:rsidR="00DC7D6D" w:rsidRPr="00E86FE7" w:rsidRDefault="00BD48F4" w:rsidP="00DC7D6D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Taste"/>
                    <w:id w:val="48127972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3C1B3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DC7D6D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DC7D6D" w:rsidRPr="00E86FE7">
                  <w:rPr>
                    <w:rFonts w:ascii="Source Sans Pro" w:hAnsi="Source Sans Pro"/>
                    <w:sz w:val="24"/>
                    <w:szCs w:val="24"/>
                  </w:rPr>
                  <w:t>Taste </w:t>
                </w:r>
              </w:p>
              <w:p w14:paraId="55BDB92C" w14:textId="32194424" w:rsidR="00DC7D6D" w:rsidRPr="00E86FE7" w:rsidRDefault="00DC7D6D" w:rsidP="00DC7D6D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</w:tr>
          <w:tr w:rsidR="00DC7D6D" w:rsidRPr="00F03B62" w14:paraId="2525C25E" w14:textId="77777777" w:rsidTr="00E53A6F">
            <w:trPr>
              <w:trHeight w:val="455"/>
            </w:trPr>
            <w:tc>
              <w:tcPr>
                <w:tcW w:w="3390" w:type="dxa"/>
                <w:vMerge/>
                <w:tcBorders>
                  <w:left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5945CFE9" w14:textId="77777777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  <w:tc>
              <w:tcPr>
                <w:tcW w:w="2305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20E7B01D" w14:textId="3530E114" w:rsidR="00DC7D6D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Light"/>
                    <w:id w:val="6037665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3C1B3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DC7D6D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DC7D6D" w:rsidRPr="00E86FE7">
                  <w:rPr>
                    <w:rFonts w:ascii="Source Sans Pro" w:hAnsi="Source Sans Pro"/>
                    <w:sz w:val="24"/>
                    <w:szCs w:val="24"/>
                  </w:rPr>
                  <w:t>Light </w:t>
                </w:r>
              </w:p>
            </w:tc>
            <w:tc>
              <w:tcPr>
                <w:tcW w:w="230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735C1F4D" w14:textId="39E03E70" w:rsidR="00DC7D6D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Textures"/>
                    <w:id w:val="-8061544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3C1B39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DC7D6D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r w:rsidR="00DC7D6D" w:rsidRPr="00E86FE7">
                  <w:rPr>
                    <w:rFonts w:ascii="Source Sans Pro" w:hAnsi="Source Sans Pro"/>
                    <w:sz w:val="24"/>
                    <w:szCs w:val="24"/>
                  </w:rPr>
                  <w:t>Textures </w:t>
                </w:r>
              </w:p>
            </w:tc>
            <w:tc>
              <w:tcPr>
                <w:tcW w:w="230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6645F71B" w14:textId="10762143" w:rsidR="00DC7D6D" w:rsidRPr="00F03B62" w:rsidRDefault="00DC7D6D" w:rsidP="00DC7D6D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</w:p>
            </w:tc>
          </w:tr>
          <w:tr w:rsidR="00DC7D6D" w:rsidRPr="00F03B62" w14:paraId="367039D6" w14:textId="77777777" w:rsidTr="00E53A6F">
            <w:trPr>
              <w:trHeight w:val="533"/>
            </w:trPr>
            <w:tc>
              <w:tcPr>
                <w:tcW w:w="3390" w:type="dxa"/>
                <w:vMerge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5B6663CF" w14:textId="507670DE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  <w:tc>
              <w:tcPr>
                <w:tcW w:w="6915" w:type="dxa"/>
                <w:gridSpan w:val="6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020FE27B" w14:textId="29CAC567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 w:cs="Arial"/>
                    <w:sz w:val="24"/>
                    <w:szCs w:val="24"/>
                  </w:rPr>
                  <w:t xml:space="preserve">Detail: </w:t>
                </w:r>
                <w:sdt>
                  <w:sdtPr>
                    <w:rPr>
                      <w:rFonts w:ascii="Source Sans Pro" w:hAnsi="Source Sans Pro" w:cs="Arial"/>
                      <w:sz w:val="24"/>
                      <w:szCs w:val="24"/>
                    </w:rPr>
                    <w:tag w:val="Presentation_Sensitivity_Detail"/>
                    <w:id w:val="-1121067051"/>
                    <w:placeholder>
                      <w:docPart w:val="DefaultPlaceholder_-1854013440"/>
                    </w:placeholder>
                    <w:showingPlcHdr/>
                    <w:text/>
                  </w:sdtPr>
                  <w:sdtEndPr/>
                  <w:sdtContent>
                    <w:r w:rsidR="00EB631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550134" w:rsidRPr="00F03B62" w14:paraId="114A0A1D" w14:textId="77777777" w:rsidTr="004B0F8E">
            <w:trPr>
              <w:trHeight w:val="371"/>
            </w:trPr>
            <w:tc>
              <w:tcPr>
                <w:tcW w:w="3390" w:type="dxa"/>
                <w:vMerge w:val="restart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3F14D83F" w14:textId="05F3544C" w:rsidR="00550134" w:rsidRPr="00E86FE7" w:rsidRDefault="00550134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I</w:t>
                </w: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n addition to yourself, has any other professional ever suggested the patient might have ASD?</w:t>
                </w:r>
                <w:r>
                  <w:rPr>
                    <w:rFonts w:ascii="Source Sans Pro" w:hAnsi="Source Sans Pro"/>
                    <w:sz w:val="24"/>
                    <w:szCs w:val="24"/>
                  </w:rPr>
                  <w:t>*</w:t>
                </w:r>
              </w:p>
            </w:tc>
            <w:tc>
              <w:tcPr>
                <w:tcW w:w="6915" w:type="dxa"/>
                <w:gridSpan w:val="6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sdt>
                <w:sdtPr>
                  <w:rPr>
                    <w:rFonts w:ascii="Source Sans Pro" w:hAnsi="Source Sans Pro"/>
                    <w:sz w:val="24"/>
                    <w:szCs w:val="24"/>
                  </w:rPr>
                  <w:tag w:val="Previous_ASD_Suggestion"/>
                  <w:id w:val="-1895490147"/>
                  <w:placeholder>
                    <w:docPart w:val="DefaultPlaceholder_-1854013438"/>
                  </w:placeholder>
                  <w:showingPlcHdr/>
                  <w:dropDownList>
                    <w:listItem w:value="Choose an item."/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p w14:paraId="056C9E17" w14:textId="33F88399" w:rsidR="00550134" w:rsidRPr="00E86FE7" w:rsidRDefault="00550134" w:rsidP="00550134">
                    <w:pPr>
                      <w:tabs>
                        <w:tab w:val="left" w:pos="775"/>
                        <w:tab w:val="center" w:pos="5233"/>
                      </w:tabs>
                      <w:spacing w:after="0"/>
                      <w:jc w:val="left"/>
                      <w:rPr>
                        <w:rFonts w:ascii="Source Sans Pro" w:hAnsi="Source Sans Pro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  <w:p w14:paraId="13FAA2F3" w14:textId="21970D13" w:rsidR="00550134" w:rsidRPr="00E86FE7" w:rsidRDefault="00550134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</w:tr>
          <w:tr w:rsidR="00DC7D6D" w:rsidRPr="00F03B62" w14:paraId="187A36C0" w14:textId="77777777" w:rsidTr="00E53A6F">
            <w:trPr>
              <w:trHeight w:val="761"/>
            </w:trPr>
            <w:tc>
              <w:tcPr>
                <w:tcW w:w="3390" w:type="dxa"/>
                <w:vMerge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0A61D637" w14:textId="77777777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  <w:tc>
              <w:tcPr>
                <w:tcW w:w="6915" w:type="dxa"/>
                <w:gridSpan w:val="6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6663A9E9" w14:textId="694A3302" w:rsidR="00DC7D6D" w:rsidRPr="00F03B62" w:rsidRDefault="00DC7D6D" w:rsidP="00E53A6F">
                <w:pPr>
                  <w:tabs>
                    <w:tab w:val="left" w:pos="775"/>
                    <w:tab w:val="center" w:pos="5233"/>
                  </w:tabs>
                  <w:spacing w:after="0"/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 w:cs="Arial"/>
                    <w:sz w:val="24"/>
                    <w:szCs w:val="24"/>
                  </w:rPr>
                  <w:t>Detail:</w:t>
                </w:r>
                <w:r w:rsidR="00550134">
                  <w:rPr>
                    <w:rFonts w:ascii="Source Sans Pro" w:hAnsi="Source Sans Pro" w:cs="Arial"/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rFonts w:ascii="Source Sans Pro" w:hAnsi="Source Sans Pro" w:cs="Arial"/>
                      <w:sz w:val="24"/>
                      <w:szCs w:val="24"/>
                    </w:rPr>
                    <w:id w:val="-1611194709"/>
                    <w:placeholder>
                      <w:docPart w:val="DefaultPlaceholder_-1854013440"/>
                    </w:placeholder>
                    <w:showingPlcHdr/>
                    <w:text/>
                  </w:sdtPr>
                  <w:sdtEndPr/>
                  <w:sdtContent>
                    <w:r w:rsidR="00550134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DC7D6D" w:rsidRPr="00E86FE7" w14:paraId="2C33E79F" w14:textId="77777777" w:rsidTr="00E53A6F">
            <w:trPr>
              <w:trHeight w:val="300"/>
            </w:trPr>
            <w:tc>
              <w:tcPr>
                <w:tcW w:w="10305" w:type="dxa"/>
                <w:gridSpan w:val="7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6072B919" w14:textId="77777777" w:rsidR="00DC7D6D" w:rsidRPr="00E86FE7" w:rsidRDefault="00DC7D6D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b/>
                    <w:bCs/>
                    <w:sz w:val="24"/>
                    <w:szCs w:val="24"/>
                  </w:rPr>
                  <w:t>Does the CYP show significant signs of the following? (Please select all that apply)</w:t>
                </w: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 </w:t>
                </w:r>
              </w:p>
            </w:tc>
          </w:tr>
          <w:tr w:rsidR="00E53A6F" w:rsidRPr="00F03B62" w14:paraId="23CBCC34" w14:textId="77777777" w:rsidTr="00E53A6F">
            <w:trPr>
              <w:trHeight w:val="679"/>
            </w:trPr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2E3A7A4C" w14:textId="62EB4717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1"/>
                    <w:id w:val="-757608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F027E3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Difficulties with forming and/or maintaining friendships with their peers </w:t>
                </w:r>
              </w:p>
            </w:tc>
            <w:tc>
              <w:tcPr>
                <w:tcW w:w="3435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29B01B84" w14:textId="690ADC14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2"/>
                    <w:id w:val="-8278975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Difficulties with verbal communication e.g. conversations.</w:t>
                </w:r>
              </w:p>
            </w:tc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21570E49" w14:textId="7EA30CEB" w:rsidR="00E53A6F" w:rsidRPr="00E86FE7" w:rsidRDefault="00BD48F4" w:rsidP="00DC7D6D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3"/>
                    <w:id w:val="2341371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Difficulties with non-verbal communication (e.g., eye contact, appropriate facial expressions)</w:t>
                </w:r>
              </w:p>
            </w:tc>
          </w:tr>
          <w:tr w:rsidR="00E53A6F" w:rsidRPr="00F03B62" w14:paraId="4BBE4982" w14:textId="77777777" w:rsidTr="00E53A6F">
            <w:trPr>
              <w:trHeight w:val="729"/>
            </w:trPr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4EC009C4" w14:textId="08BB7032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4"/>
                    <w:id w:val="-4671999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Difficulties regulating their emotions to a greater extent than other children their age</w:t>
                </w:r>
              </w:p>
            </w:tc>
            <w:tc>
              <w:tcPr>
                <w:tcW w:w="3435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384382D7" w14:textId="23A2DD00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5"/>
                    <w:id w:val="-6771195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Intense interests which are unusual in content and/or scope</w:t>
                </w:r>
              </w:p>
            </w:tc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37371A64" w14:textId="7C0F76B0" w:rsidR="00E53A6F" w:rsidRPr="00F03B62" w:rsidRDefault="00BD48F4" w:rsidP="00E53A6F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Fonts w:ascii="Source Sans Pro" w:hAnsi="Source Sans Pro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</w:rPr>
                    <w:tag w:val="Presentation_6"/>
                    <w:id w:val="-1984043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</w:rPr>
                  <w:t xml:space="preserve"> Repetitive behaviours (e.g., “stimming”) incl. echolalia</w:t>
                </w:r>
                <w:r w:rsidR="00E53A6F" w:rsidRPr="00F03B62">
                  <w:rPr>
                    <w:rStyle w:val="eop"/>
                    <w:rFonts w:ascii="Source Sans Pro" w:hAnsi="Source Sans Pro" w:cs="Calibri"/>
                  </w:rPr>
                  <w:t> </w:t>
                </w:r>
              </w:p>
              <w:p w14:paraId="02066E33" w14:textId="57FC319D" w:rsidR="00E53A6F" w:rsidRPr="00F03B62" w:rsidRDefault="00E53A6F" w:rsidP="00DC7D6D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</w:p>
            </w:tc>
          </w:tr>
          <w:tr w:rsidR="00E53A6F" w:rsidRPr="00F03B62" w14:paraId="2D14CE39" w14:textId="77777777" w:rsidTr="00E53A6F">
            <w:trPr>
              <w:trHeight w:val="481"/>
            </w:trPr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5A799E7E" w14:textId="3A918959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7"/>
                    <w:id w:val="19234520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E53A6F" w:rsidRPr="00F03B62">
                      <w:rPr>
                        <w:rStyle w:val="normaltextrun"/>
                        <w:rFonts w:ascii="Source Sans Pro" w:eastAsia="MS Gothic" w:hAnsi="Source Sans Pro" w:cs="Calibri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Resistance to change</w:t>
                </w:r>
              </w:p>
            </w:tc>
            <w:tc>
              <w:tcPr>
                <w:tcW w:w="3435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06C23BEB" w14:textId="687A7465" w:rsidR="00E53A6F" w:rsidRPr="00F03B62" w:rsidRDefault="00BD48F4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8"/>
                    <w:id w:val="-16594578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Repetitive play</w:t>
                </w:r>
              </w:p>
            </w:tc>
            <w:tc>
              <w:tcPr>
                <w:tcW w:w="3435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5E16D5CC" w14:textId="1BEC905C" w:rsidR="00E53A6F" w:rsidRPr="00F03B62" w:rsidRDefault="00BD48F4" w:rsidP="00DC7D6D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 w:cs="Arial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Presentation_9"/>
                    <w:id w:val="-188053936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normaltextrun"/>
                    </w:rPr>
                  </w:sdtEndPr>
                  <w:sdtContent>
                    <w:r w:rsidR="00B826EA">
                      <w:rPr>
                        <w:rStyle w:val="normaltextrun"/>
                        <w:rFonts w:ascii="MS Gothic" w:eastAsia="MS Gothic" w:hAnsi="MS Gothic" w:cs="Calibri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E53A6F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Sensory seeking behaviour.</w:t>
                </w:r>
              </w:p>
            </w:tc>
          </w:tr>
          <w:tr w:rsidR="00DC7D6D" w:rsidRPr="00E86FE7" w14:paraId="46325C85" w14:textId="77777777" w:rsidTr="00E53A6F">
            <w:trPr>
              <w:trHeight w:val="405"/>
            </w:trPr>
            <w:tc>
              <w:tcPr>
                <w:tcW w:w="10305" w:type="dxa"/>
                <w:gridSpan w:val="7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5C65BDE2" w14:textId="77777777" w:rsidR="00DC7D6D" w:rsidRPr="00E86FE7" w:rsidRDefault="00DC7D6D" w:rsidP="00D10CC2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b/>
                    <w:bCs/>
                    <w:sz w:val="24"/>
                    <w:szCs w:val="24"/>
                  </w:rPr>
                  <w:t>How do these difficulties present at: </w:t>
                </w: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 </w:t>
                </w:r>
              </w:p>
            </w:tc>
          </w:tr>
          <w:tr w:rsidR="00E53A6F" w:rsidRPr="00F03B62" w14:paraId="00EF1223" w14:textId="77777777" w:rsidTr="00D54C3F">
            <w:trPr>
              <w:trHeight w:val="3246"/>
            </w:trPr>
            <w:tc>
              <w:tcPr>
                <w:tcW w:w="515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hideMark/>
              </w:tcPr>
              <w:p w14:paraId="151436DB" w14:textId="148C145B" w:rsidR="00E53A6F" w:rsidRPr="00E86FE7" w:rsidRDefault="00E53A6F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sz w:val="24"/>
                    <w:szCs w:val="24"/>
                    <w:u w:val="single"/>
                  </w:rPr>
                  <w:t>Home:</w:t>
                </w:r>
                <w:r w:rsidR="00865239">
                  <w:rPr>
                    <w:rFonts w:ascii="Source Sans Pro" w:hAnsi="Source Sans Pro"/>
                    <w:sz w:val="24"/>
                    <w:szCs w:val="24"/>
                    <w:u w:val="single"/>
                  </w:rPr>
                  <w:t xml:space="preserve"> </w:t>
                </w:r>
              </w:p>
              <w:p w14:paraId="0403DDCC" w14:textId="15853355" w:rsidR="00E53A6F" w:rsidRPr="00F03B62" w:rsidRDefault="00E53A6F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 </w:t>
                </w:r>
                <w:sdt>
                  <w:sdtPr>
                    <w:rPr>
                      <w:rFonts w:ascii="Source Sans Pro" w:hAnsi="Source Sans Pro"/>
                      <w:sz w:val="24"/>
                      <w:szCs w:val="24"/>
                    </w:rPr>
                    <w:tag w:val="CYP_Presentation_Home"/>
                    <w:id w:val="1907033071"/>
                    <w:placeholder>
                      <w:docPart w:val="DefaultPlaceholder_-1854013440"/>
                    </w:placeholder>
                    <w:showingPlcHdr/>
                    <w:text w:multiLine="1"/>
                  </w:sdtPr>
                  <w:sdtEndPr/>
                  <w:sdtContent>
                    <w:r w:rsidR="00865239" w:rsidRPr="00130FD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5153" w:type="dxa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</w:tcPr>
              <w:p w14:paraId="64EDFD76" w14:textId="0C9096A3" w:rsidR="00E53A6F" w:rsidRPr="00E86FE7" w:rsidRDefault="00E53A6F" w:rsidP="00E53A6F">
                <w:pPr>
                  <w:tabs>
                    <w:tab w:val="left" w:pos="775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E86FE7">
                  <w:rPr>
                    <w:rFonts w:ascii="Source Sans Pro" w:hAnsi="Source Sans Pro"/>
                    <w:sz w:val="24"/>
                    <w:szCs w:val="24"/>
                  </w:rPr>
                  <w:t>  </w:t>
                </w:r>
                <w:r w:rsidRPr="00F03B62">
                  <w:rPr>
                    <w:rFonts w:ascii="Source Sans Pro" w:hAnsi="Source Sans Pro"/>
                    <w:sz w:val="24"/>
                    <w:szCs w:val="24"/>
                    <w:u w:val="single"/>
                  </w:rPr>
                  <w:t>School</w:t>
                </w:r>
                <w:r w:rsidRPr="00E86FE7">
                  <w:rPr>
                    <w:rFonts w:ascii="Source Sans Pro" w:hAnsi="Source Sans Pro"/>
                    <w:sz w:val="24"/>
                    <w:szCs w:val="24"/>
                    <w:u w:val="single"/>
                  </w:rPr>
                  <w:t>:</w:t>
                </w:r>
              </w:p>
              <w:sdt>
                <w:sdtPr>
                  <w:rPr>
                    <w:rFonts w:ascii="Source Sans Pro" w:hAnsi="Source Sans Pro"/>
                    <w:sz w:val="24"/>
                    <w:szCs w:val="24"/>
                  </w:rPr>
                  <w:tag w:val="CYP_Presentation_School"/>
                  <w:id w:val="1213234144"/>
                  <w:placeholder>
                    <w:docPart w:val="DefaultPlaceholder_-1854013440"/>
                  </w:placeholder>
                  <w:showingPlcHdr/>
                  <w:text w:multiLine="1"/>
                </w:sdtPr>
                <w:sdtEndPr/>
                <w:sdtContent>
                  <w:p w14:paraId="3E6D44A4" w14:textId="56D680F8" w:rsidR="00E53A6F" w:rsidRPr="00E86FE7" w:rsidRDefault="00865239" w:rsidP="00E53A6F">
                    <w:pPr>
                      <w:tabs>
                        <w:tab w:val="left" w:pos="775"/>
                        <w:tab w:val="center" w:pos="5233"/>
                      </w:tabs>
                      <w:jc w:val="left"/>
                      <w:rPr>
                        <w:rFonts w:ascii="Source Sans Pro" w:hAnsi="Source Sans Pro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tr>
        </w:tbl>
        <w:p w14:paraId="64345DB5" w14:textId="77777777" w:rsidR="00313A27" w:rsidRPr="00F03B62" w:rsidRDefault="00E86FE7" w:rsidP="00E86FE7">
          <w:pPr>
            <w:tabs>
              <w:tab w:val="left" w:pos="775"/>
              <w:tab w:val="center" w:pos="5233"/>
            </w:tabs>
            <w:jc w:val="left"/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tab/>
          </w:r>
        </w:p>
        <w:p w14:paraId="222B3E76" w14:textId="77777777" w:rsidR="00313A27" w:rsidRPr="00F03B62" w:rsidRDefault="00313A27">
          <w:pPr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br w:type="page"/>
          </w:r>
        </w:p>
        <w:p w14:paraId="1B6B48CB" w14:textId="47FBCE6E" w:rsidR="00E86FE7" w:rsidRPr="00F03B62" w:rsidRDefault="00E86FE7" w:rsidP="00E86FE7">
          <w:pPr>
            <w:tabs>
              <w:tab w:val="left" w:pos="775"/>
              <w:tab w:val="center" w:pos="5233"/>
            </w:tabs>
            <w:jc w:val="left"/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lastRenderedPageBreak/>
            <w:tab/>
          </w:r>
          <w:r w:rsidRPr="00F03B62">
            <w:rPr>
              <w:rFonts w:ascii="Source Sans Pro" w:hAnsi="Source Sans Pro"/>
            </w:rPr>
            <w:tab/>
          </w:r>
        </w:p>
        <w:p w14:paraId="70033527" w14:textId="503C7FA1" w:rsidR="00313A27" w:rsidRPr="00F03B62" w:rsidRDefault="00313A27" w:rsidP="00313A27">
          <w:pPr>
            <w:tabs>
              <w:tab w:val="left" w:pos="1232"/>
              <w:tab w:val="center" w:pos="5233"/>
            </w:tabs>
            <w:jc w:val="left"/>
            <w:rPr>
              <w:rFonts w:ascii="Source Sans Pro" w:hAnsi="Source Sans Pro"/>
            </w:rPr>
          </w:pPr>
        </w:p>
        <w:tbl>
          <w:tblPr>
            <w:tblStyle w:val="TableGrid"/>
            <w:tblW w:w="10485" w:type="dxa"/>
            <w:tblLook w:val="04A0" w:firstRow="1" w:lastRow="0" w:firstColumn="1" w:lastColumn="0" w:noHBand="0" w:noVBand="1"/>
          </w:tblPr>
          <w:tblGrid>
            <w:gridCol w:w="2830"/>
            <w:gridCol w:w="567"/>
            <w:gridCol w:w="4678"/>
            <w:gridCol w:w="2410"/>
          </w:tblGrid>
          <w:tr w:rsidR="00313A27" w:rsidRPr="00F03B62" w14:paraId="08219574" w14:textId="77777777" w:rsidTr="00944F24">
            <w:tc>
              <w:tcPr>
                <w:tcW w:w="10485" w:type="dxa"/>
                <w:gridSpan w:val="4"/>
                <w:shd w:val="clear" w:color="auto" w:fill="1F497D" w:themeFill="text2"/>
              </w:tcPr>
              <w:p w14:paraId="6FA7818B" w14:textId="74DB7D34" w:rsidR="00313A27" w:rsidRPr="00F03B62" w:rsidRDefault="00313A27" w:rsidP="00313A27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color w:val="FFFFFF" w:themeColor="background1"/>
                  </w:rPr>
                </w:pPr>
                <w:r w:rsidRPr="00F03B62">
                  <w:rPr>
                    <w:rFonts w:ascii="Source Sans Pro" w:hAnsi="Source Sans Pro"/>
                    <w:color w:val="FFFFFF" w:themeColor="background1"/>
                  </w:rPr>
                  <w:t>Supporting Information</w:t>
                </w:r>
              </w:p>
            </w:tc>
          </w:tr>
          <w:tr w:rsidR="00313A27" w:rsidRPr="00F03B62" w14:paraId="2D5D4370" w14:textId="77777777" w:rsidTr="00944F24">
            <w:tc>
              <w:tcPr>
                <w:tcW w:w="10485" w:type="dxa"/>
                <w:gridSpan w:val="4"/>
              </w:tcPr>
              <w:p w14:paraId="472779AD" w14:textId="77777777" w:rsidR="00313A27" w:rsidRPr="00F03B62" w:rsidRDefault="00313A27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Please attach any relevant clinical correspondence and reports – important information includes: </w:t>
                </w:r>
              </w:p>
              <w:p w14:paraId="21FBE1D4" w14:textId="77777777" w:rsidR="00313A27" w:rsidRPr="00F03B62" w:rsidRDefault="00313A27" w:rsidP="00313A27">
                <w:pPr>
                  <w:pStyle w:val="ListParagraph"/>
                  <w:numPr>
                    <w:ilvl w:val="0"/>
                    <w:numId w:val="3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Current/past assessment reports (Neurodevelopmental, OT, SLT, school report etc.) </w:t>
                </w:r>
              </w:p>
              <w:p w14:paraId="660C9CAE" w14:textId="77777777" w:rsidR="00313A27" w:rsidRPr="00F03B62" w:rsidRDefault="00313A27" w:rsidP="00313A27">
                <w:pPr>
                  <w:pStyle w:val="ListParagraph"/>
                  <w:numPr>
                    <w:ilvl w:val="0"/>
                    <w:numId w:val="3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Copies of reports from previous involvement with CAMHS </w:t>
                </w:r>
              </w:p>
              <w:p w14:paraId="142565DF" w14:textId="77777777" w:rsidR="00313A27" w:rsidRDefault="00313A27" w:rsidP="00313A27">
                <w:pPr>
                  <w:pStyle w:val="ListParagraph"/>
                  <w:numPr>
                    <w:ilvl w:val="0"/>
                    <w:numId w:val="3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GP medical summary</w:t>
                </w:r>
              </w:p>
              <w:p w14:paraId="2B74B683" w14:textId="37D6E49F" w:rsidR="003C3C6C" w:rsidRDefault="009C48D1" w:rsidP="003C3C6C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>
                  <w:rPr>
                    <w:rFonts w:ascii="Source Sans Pro" w:hAnsi="Source Sans Pro"/>
                    <w:sz w:val="24"/>
                    <w:szCs w:val="24"/>
                  </w:rPr>
                  <w:t>Send completed referral forms alongside supporting documents to:</w:t>
                </w:r>
              </w:p>
              <w:p w14:paraId="37B429A6" w14:textId="0AEF85D5" w:rsidR="00313A27" w:rsidRDefault="00BD48F4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hyperlink r:id="rId9" w:history="1">
                  <w:r w:rsidR="009C48D1" w:rsidRPr="009C48D1">
                    <w:rPr>
                      <w:rStyle w:val="Hyperlink"/>
                      <w:rFonts w:ascii="Source Sans Pro" w:hAnsi="Source Sans Pro"/>
                      <w:sz w:val="24"/>
                      <w:szCs w:val="24"/>
                    </w:rPr>
                    <w:t>hiowicb-hsi.cyp.theowlcentre@nhs.net</w:t>
                  </w:r>
                </w:hyperlink>
              </w:p>
              <w:p w14:paraId="465B0861" w14:textId="1C7687CC" w:rsidR="009C48D1" w:rsidRPr="00F03B62" w:rsidRDefault="009C48D1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</w:p>
            </w:tc>
          </w:tr>
          <w:tr w:rsidR="00313A27" w:rsidRPr="00F03B62" w14:paraId="1CBB5E63" w14:textId="77777777" w:rsidTr="00944F24">
            <w:tc>
              <w:tcPr>
                <w:tcW w:w="10485" w:type="dxa"/>
                <w:gridSpan w:val="4"/>
                <w:shd w:val="clear" w:color="auto" w:fill="1F497D" w:themeFill="text2"/>
              </w:tcPr>
              <w:p w14:paraId="4C6012BB" w14:textId="34104FCB" w:rsidR="00313A27" w:rsidRPr="00F03B62" w:rsidRDefault="00313A27" w:rsidP="00313A27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color w:val="FFFFFF" w:themeColor="background1"/>
                    <w:sz w:val="24"/>
                    <w:szCs w:val="24"/>
                  </w:rPr>
                </w:pPr>
                <w:bookmarkStart w:id="0" w:name="_Hlk157797760"/>
                <w:r w:rsidRPr="00F03B62">
                  <w:rPr>
                    <w:rFonts w:ascii="Source Sans Pro" w:hAnsi="Source Sans Pro"/>
                    <w:color w:val="FFFFFF" w:themeColor="background1"/>
                    <w:sz w:val="24"/>
                    <w:szCs w:val="24"/>
                  </w:rPr>
                  <w:t>Indicate any additional needs</w:t>
                </w:r>
              </w:p>
            </w:tc>
          </w:tr>
          <w:bookmarkEnd w:id="0"/>
          <w:tr w:rsidR="000B04AA" w:rsidRPr="00F03B62" w14:paraId="515B5DA5" w14:textId="77777777" w:rsidTr="003119A3">
            <w:trPr>
              <w:trHeight w:val="455"/>
            </w:trPr>
            <w:tc>
              <w:tcPr>
                <w:tcW w:w="2830" w:type="dxa"/>
              </w:tcPr>
              <w:p w14:paraId="5B20B642" w14:textId="449930E2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British sign language interpreter</w:t>
                </w:r>
              </w:p>
            </w:tc>
            <w:tc>
              <w:tcPr>
                <w:tcW w:w="7655" w:type="dxa"/>
                <w:gridSpan w:val="3"/>
              </w:tcPr>
              <w:p w14:paraId="10FCE7F5" w14:textId="754A7444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Additional_Needs_BSL"/>
                    <w:id w:val="1234897508"/>
                    <w:placeholder>
                      <w:docPart w:val="DefaultPlaceholder_-1854013438"/>
                    </w:placeholder>
                    <w:showingPlcHdr/>
                    <w:dropDownList>
                      <w:listItem w:value="Choose an item."/>
                      <w:listItem w:displayText="CYP" w:value="CYP"/>
                      <w:listItem w:displayText="Parent/Guardian" w:value="Parent/Guardian"/>
                      <w:listItem w:displayText="Both" w:value="Both"/>
                      <w:listItem w:displayText="N/A" w:value="N/A"/>
                    </w:dropDownList>
                  </w:sdtPr>
                  <w:sdtEndPr>
                    <w:rPr>
                      <w:rStyle w:val="normaltextrun"/>
                    </w:rPr>
                  </w:sdtEndPr>
                  <w:sdtContent>
                    <w:r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0B04AA" w:rsidRPr="00F03B62" w14:paraId="56E5020E" w14:textId="77777777" w:rsidTr="000A2AB0">
            <w:tc>
              <w:tcPr>
                <w:tcW w:w="2830" w:type="dxa"/>
              </w:tcPr>
              <w:p w14:paraId="726914C5" w14:textId="33AE8CA3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Step free access/ground floor consulting room</w:t>
                </w:r>
              </w:p>
            </w:tc>
            <w:tc>
              <w:tcPr>
                <w:tcW w:w="7655" w:type="dxa"/>
                <w:gridSpan w:val="3"/>
              </w:tcPr>
              <w:p w14:paraId="3762170D" w14:textId="3C9865A6" w:rsidR="000B04AA" w:rsidRPr="00F03B62" w:rsidRDefault="00BD48F4" w:rsidP="000B04AA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Additional_Needs_Access"/>
                    <w:id w:val="1700508964"/>
                    <w:placeholder>
                      <w:docPart w:val="76865CFD94F24771A43CC08EE99E42DB"/>
                    </w:placeholder>
                    <w:showingPlcHdr/>
                    <w:dropDownList>
                      <w:listItem w:value="Choose an item."/>
                      <w:listItem w:displayText="CYP" w:value="CYP"/>
                      <w:listItem w:displayText="Parent/Guardian" w:value="Parent/Guardian"/>
                      <w:listItem w:displayText="Both" w:value="Both"/>
                      <w:listItem w:displayText="N/A" w:value="N/A"/>
                    </w:dropDownList>
                  </w:sdtPr>
                  <w:sdtEndPr>
                    <w:rPr>
                      <w:rStyle w:val="normaltextrun"/>
                    </w:rPr>
                  </w:sdtEndPr>
                  <w:sdtContent>
                    <w:r w:rsidR="000B04AA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  <w:p w14:paraId="1A7D6053" w14:textId="5A3DB7FF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</w:p>
            </w:tc>
          </w:tr>
          <w:tr w:rsidR="000B04AA" w:rsidRPr="00F03B62" w14:paraId="1B5B496F" w14:textId="77777777" w:rsidTr="00196F41">
            <w:tc>
              <w:tcPr>
                <w:tcW w:w="2830" w:type="dxa"/>
              </w:tcPr>
              <w:p w14:paraId="07306178" w14:textId="2F70D2C0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Interpreter required</w:t>
                </w:r>
              </w:p>
            </w:tc>
            <w:tc>
              <w:tcPr>
                <w:tcW w:w="7655" w:type="dxa"/>
                <w:gridSpan w:val="3"/>
              </w:tcPr>
              <w:p w14:paraId="3F5AD99E" w14:textId="01E43B88" w:rsidR="000B04AA" w:rsidRPr="00F03B62" w:rsidRDefault="00BD48F4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Additional_Needs_Interpreter"/>
                    <w:id w:val="-48775769"/>
                    <w:placeholder>
                      <w:docPart w:val="EF740173D4DE49B5BE386C7403B75780"/>
                    </w:placeholder>
                    <w:showingPlcHdr/>
                    <w:dropDownList>
                      <w:listItem w:value="Choose an item."/>
                      <w:listItem w:displayText="CYP" w:value="CYP"/>
                      <w:listItem w:displayText="Parent/Guardian" w:value="Parent/Guardian"/>
                      <w:listItem w:displayText="Both" w:value="Both"/>
                      <w:listItem w:displayText="N/A" w:value="N/A"/>
                    </w:dropDownList>
                  </w:sdtPr>
                  <w:sdtEndPr>
                    <w:rPr>
                      <w:rStyle w:val="normaltextrun"/>
                    </w:rPr>
                  </w:sdtEndPr>
                  <w:sdtContent>
                    <w:r w:rsidR="000B04AA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  <w:r w:rsidR="000B04AA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</w:p>
            </w:tc>
          </w:tr>
          <w:tr w:rsidR="000B04AA" w:rsidRPr="00F03B62" w14:paraId="150705DD" w14:textId="77777777" w:rsidTr="00882FBD">
            <w:tc>
              <w:tcPr>
                <w:tcW w:w="2830" w:type="dxa"/>
              </w:tcPr>
              <w:p w14:paraId="1673FDE2" w14:textId="60F357DC" w:rsidR="000B04AA" w:rsidRPr="00F03B62" w:rsidRDefault="000B04AA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Hearing impairment  </w:t>
                </w:r>
              </w:p>
            </w:tc>
            <w:tc>
              <w:tcPr>
                <w:tcW w:w="7655" w:type="dxa"/>
                <w:gridSpan w:val="3"/>
              </w:tcPr>
              <w:p w14:paraId="6D09336E" w14:textId="34163C24" w:rsidR="000B04AA" w:rsidRPr="00A86F89" w:rsidRDefault="00BD48F4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 w:cs="Calibri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Additional_Needs_Hearing"/>
                    <w:id w:val="-629783539"/>
                    <w:placeholder>
                      <w:docPart w:val="5B8CB893BAE047D88C929ECF032AA71F"/>
                    </w:placeholder>
                    <w:showingPlcHdr/>
                    <w:dropDownList>
                      <w:listItem w:value="Choose an item."/>
                      <w:listItem w:displayText="CYP" w:value="CYP"/>
                      <w:listItem w:displayText="Parent/Guardian" w:value="Parent/Guardian"/>
                      <w:listItem w:displayText="Both" w:value="Both"/>
                      <w:listItem w:displayText="N/A" w:value="N/A"/>
                    </w:dropDownList>
                  </w:sdtPr>
                  <w:sdtEndPr>
                    <w:rPr>
                      <w:rStyle w:val="normaltextrun"/>
                    </w:rPr>
                  </w:sdtEndPr>
                  <w:sdtContent>
                    <w:r w:rsidR="00A86F89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A86F89" w:rsidRPr="00F03B62" w14:paraId="15C9571D" w14:textId="77777777" w:rsidTr="0078205C">
            <w:tc>
              <w:tcPr>
                <w:tcW w:w="2830" w:type="dxa"/>
              </w:tcPr>
              <w:p w14:paraId="797E6378" w14:textId="2E24F7DC" w:rsidR="00A86F89" w:rsidRPr="00F03B62" w:rsidRDefault="00A86F89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Visual impairment</w:t>
                </w:r>
              </w:p>
            </w:tc>
            <w:tc>
              <w:tcPr>
                <w:tcW w:w="7655" w:type="dxa"/>
                <w:gridSpan w:val="3"/>
              </w:tcPr>
              <w:p w14:paraId="2037BFE4" w14:textId="7C3D35EA" w:rsidR="00A86F89" w:rsidRPr="00F03B62" w:rsidRDefault="00BD48F4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sdt>
                  <w:sdtPr>
                    <w:rPr>
                      <w:rStyle w:val="normaltextrun"/>
                      <w:rFonts w:ascii="Source Sans Pro" w:hAnsi="Source Sans Pro" w:cs="Calibri"/>
                      <w:sz w:val="24"/>
                      <w:szCs w:val="24"/>
                    </w:rPr>
                    <w:tag w:val="Additional_Needs_Visual"/>
                    <w:id w:val="183799396"/>
                    <w:placeholder>
                      <w:docPart w:val="71FB1B2A020C4F4B8FD7DD3A8241B231"/>
                    </w:placeholder>
                    <w:showingPlcHdr/>
                    <w:dropDownList>
                      <w:listItem w:value="Choose an item."/>
                      <w:listItem w:displayText="CYP" w:value="CYP"/>
                      <w:listItem w:displayText="Parent/Guardian" w:value="Parent/Guardian"/>
                      <w:listItem w:displayText="Both" w:value="Both"/>
                      <w:listItem w:displayText="N/A" w:value="N/A"/>
                    </w:dropDownList>
                  </w:sdtPr>
                  <w:sdtEndPr>
                    <w:rPr>
                      <w:rStyle w:val="normaltextrun"/>
                    </w:rPr>
                  </w:sdtEndPr>
                  <w:sdtContent>
                    <w:r w:rsidR="00A86F89" w:rsidRPr="00130FD6">
                      <w:rPr>
                        <w:rStyle w:val="PlaceholderText"/>
                      </w:rPr>
                      <w:t>Choose an item.</w:t>
                    </w:r>
                  </w:sdtContent>
                </w:sdt>
                <w:r w:rsidR="00A86F89" w:rsidRPr="00F03B62">
                  <w:rPr>
                    <w:rStyle w:val="normaltextrun"/>
                    <w:rFonts w:ascii="Source Sans Pro" w:hAnsi="Source Sans Pro" w:cs="Calibri"/>
                    <w:sz w:val="24"/>
                    <w:szCs w:val="24"/>
                  </w:rPr>
                  <w:t xml:space="preserve"> </w:t>
                </w:r>
              </w:p>
            </w:tc>
          </w:tr>
          <w:tr w:rsidR="00313A27" w:rsidRPr="00F03B62" w14:paraId="000BF775" w14:textId="77777777" w:rsidTr="00944F24">
            <w:tc>
              <w:tcPr>
                <w:tcW w:w="2830" w:type="dxa"/>
              </w:tcPr>
              <w:p w14:paraId="46BE78F2" w14:textId="7E996193" w:rsidR="00313A27" w:rsidRPr="00F03B62" w:rsidRDefault="00313A27" w:rsidP="00313A27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 xml:space="preserve">Detail: </w:t>
                </w:r>
              </w:p>
            </w:tc>
            <w:sdt>
              <w:sdtPr>
                <w:rPr>
                  <w:rFonts w:ascii="Source Sans Pro" w:hAnsi="Source Sans Pro"/>
                  <w:sz w:val="24"/>
                  <w:szCs w:val="24"/>
                </w:rPr>
                <w:tag w:val="Additional_Needs_Detail"/>
                <w:id w:val="-99310040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tc>
                  <w:tcPr>
                    <w:tcW w:w="7655" w:type="dxa"/>
                    <w:gridSpan w:val="3"/>
                  </w:tcPr>
                  <w:p w14:paraId="77512BD8" w14:textId="34EBF585" w:rsidR="00313A27" w:rsidRPr="00F03B62" w:rsidRDefault="00A86F89" w:rsidP="00313A27">
                    <w:pPr>
                      <w:tabs>
                        <w:tab w:val="left" w:pos="1232"/>
                        <w:tab w:val="center" w:pos="5233"/>
                      </w:tabs>
                      <w:jc w:val="left"/>
                      <w:rPr>
                        <w:rFonts w:ascii="Source Sans Pro" w:hAnsi="Source Sans Pro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944F24" w:rsidRPr="00F03B62" w14:paraId="5F3E9CD5" w14:textId="77777777" w:rsidTr="00944F24">
            <w:tc>
              <w:tcPr>
                <w:tcW w:w="10485" w:type="dxa"/>
                <w:gridSpan w:val="4"/>
                <w:shd w:val="clear" w:color="auto" w:fill="1F497D" w:themeFill="text2"/>
              </w:tcPr>
              <w:p w14:paraId="0D0DA34E" w14:textId="4E2AF982" w:rsidR="00944F24" w:rsidRPr="00F03B62" w:rsidRDefault="00944F24" w:rsidP="00944F24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color w:val="FFFFFF" w:themeColor="background1"/>
                    <w:sz w:val="24"/>
                    <w:szCs w:val="24"/>
                  </w:rPr>
                  <w:t>Consent</w:t>
                </w:r>
                <w:r w:rsidR="00B70525">
                  <w:rPr>
                    <w:rFonts w:ascii="Source Sans Pro" w:hAnsi="Source Sans Pro"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A86F89" w:rsidRPr="00F03B62" w14:paraId="3C3017AC" w14:textId="77777777" w:rsidTr="003723BE">
            <w:trPr>
              <w:trHeight w:val="388"/>
            </w:trPr>
            <w:tc>
              <w:tcPr>
                <w:tcW w:w="8075" w:type="dxa"/>
                <w:gridSpan w:val="3"/>
                <w:shd w:val="clear" w:color="auto" w:fill="FFFFFF" w:themeFill="background1"/>
              </w:tcPr>
              <w:p w14:paraId="71B5C356" w14:textId="11D2C688" w:rsidR="00A86F89" w:rsidRPr="00F03B62" w:rsidRDefault="00A86F89" w:rsidP="00944F24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The CYP/parent/guardian has given consent for the information provided within this referral to be sent to the care provider.</w:t>
                </w:r>
              </w:p>
            </w:tc>
            <w:sdt>
              <w:sdtPr>
                <w:rPr>
                  <w:rFonts w:ascii="Source Sans Pro" w:hAnsi="Source Sans Pro"/>
                  <w:sz w:val="24"/>
                  <w:szCs w:val="24"/>
                </w:rPr>
                <w:tag w:val="CYP_Consent_1"/>
                <w:id w:val="-280490805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2410" w:type="dxa"/>
                    <w:shd w:val="clear" w:color="auto" w:fill="FFFFFF" w:themeFill="background1"/>
                  </w:tcPr>
                  <w:p w14:paraId="3FD3D21A" w14:textId="0B86D412" w:rsidR="00A86F89" w:rsidRPr="00F03B62" w:rsidRDefault="00A86F89" w:rsidP="00944F24">
                    <w:pPr>
                      <w:tabs>
                        <w:tab w:val="left" w:pos="1232"/>
                        <w:tab w:val="center" w:pos="5233"/>
                      </w:tabs>
                      <w:jc w:val="left"/>
                      <w:rPr>
                        <w:rFonts w:ascii="Source Sans Pro" w:hAnsi="Source Sans Pro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A86F89" w:rsidRPr="00F03B62" w14:paraId="3BEDCD27" w14:textId="77777777" w:rsidTr="003723BE">
            <w:trPr>
              <w:trHeight w:val="387"/>
            </w:trPr>
            <w:tc>
              <w:tcPr>
                <w:tcW w:w="8075" w:type="dxa"/>
                <w:gridSpan w:val="3"/>
                <w:shd w:val="clear" w:color="auto" w:fill="FFFFFF" w:themeFill="background1"/>
              </w:tcPr>
              <w:p w14:paraId="43935C5E" w14:textId="438CA9AF" w:rsidR="00A86F89" w:rsidRPr="00F03B62" w:rsidRDefault="00A86F89" w:rsidP="00944F24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Fonts w:ascii="Source Sans Pro" w:hAnsi="Source Sans Pro"/>
                    <w:sz w:val="24"/>
                    <w:szCs w:val="24"/>
                  </w:rPr>
                </w:pPr>
                <w:r w:rsidRPr="00F03B62">
                  <w:rPr>
                    <w:rFonts w:ascii="Source Sans Pro" w:hAnsi="Source Sans Pro"/>
                    <w:sz w:val="24"/>
                    <w:szCs w:val="24"/>
                  </w:rPr>
                  <w:t>The CYP/parent/guardian has provided consent for the care provider to access the summary/full GP record for the duration of the period of care providing there is a legitimate reason to do so.</w:t>
                </w:r>
              </w:p>
            </w:tc>
            <w:sdt>
              <w:sdtPr>
                <w:rPr>
                  <w:rFonts w:ascii="Source Sans Pro" w:hAnsi="Source Sans Pro"/>
                  <w:sz w:val="24"/>
                  <w:szCs w:val="24"/>
                </w:rPr>
                <w:tag w:val="CYP_Consent_2"/>
                <w:id w:val="-1415321651"/>
                <w:placeholder>
                  <w:docPart w:val="F2577E51BD86441FB094151EE097FEF9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2410" w:type="dxa"/>
                    <w:shd w:val="clear" w:color="auto" w:fill="FFFFFF" w:themeFill="background1"/>
                  </w:tcPr>
                  <w:p w14:paraId="3E7C26EB" w14:textId="0789157F" w:rsidR="00A86F89" w:rsidRPr="00F03B62" w:rsidRDefault="00A86F89" w:rsidP="00944F24">
                    <w:pPr>
                      <w:tabs>
                        <w:tab w:val="left" w:pos="1232"/>
                        <w:tab w:val="center" w:pos="5233"/>
                      </w:tabs>
                      <w:jc w:val="left"/>
                      <w:rPr>
                        <w:rFonts w:ascii="Source Sans Pro" w:hAnsi="Source Sans Pro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944F24" w:rsidRPr="00F03B62" w14:paraId="64964968" w14:textId="77777777" w:rsidTr="00944F24">
            <w:trPr>
              <w:trHeight w:val="419"/>
            </w:trPr>
            <w:tc>
              <w:tcPr>
                <w:tcW w:w="10485" w:type="dxa"/>
                <w:gridSpan w:val="4"/>
                <w:shd w:val="clear" w:color="auto" w:fill="1F497D" w:themeFill="text2"/>
              </w:tcPr>
              <w:p w14:paraId="344C0CDD" w14:textId="24FB3F71" w:rsidR="00944F24" w:rsidRPr="00F03B62" w:rsidRDefault="00944F24" w:rsidP="00944F24">
                <w:pPr>
                  <w:pStyle w:val="ListParagraph"/>
                  <w:numPr>
                    <w:ilvl w:val="0"/>
                    <w:numId w:val="4"/>
                  </w:numPr>
                  <w:tabs>
                    <w:tab w:val="left" w:pos="1232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>Signature</w:t>
                </w:r>
                <w:r w:rsidR="00B70525">
                  <w:rPr>
                    <w:rStyle w:val="normaltextrun"/>
                    <w:rFonts w:ascii="Source Sans Pro" w:hAnsi="Source Sans Pro" w:cs="Calibri"/>
                    <w:color w:val="FFFFFF" w:themeColor="background1"/>
                    <w:sz w:val="24"/>
                    <w:szCs w:val="24"/>
                  </w:rPr>
                  <w:t xml:space="preserve"> </w:t>
                </w:r>
                <w:r w:rsidR="00B70525" w:rsidRPr="001304E8">
                  <w:rPr>
                    <w:rFonts w:ascii="Source Sans Pro" w:eastAsia="Times New Roman" w:hAnsi="Source Sans Pro" w:cs="Calibri"/>
                    <w:b/>
                    <w:bCs/>
                    <w:i/>
                    <w:iCs/>
                    <w:color w:val="FFFFFF" w:themeColor="background1"/>
                    <w:sz w:val="24"/>
                    <w:szCs w:val="24"/>
                    <w:lang w:eastAsia="en-GB"/>
                  </w:rPr>
                  <w:t>(* Indicated required field)</w:t>
                </w:r>
              </w:p>
            </w:tc>
          </w:tr>
          <w:tr w:rsidR="00944F24" w:rsidRPr="00F03B62" w14:paraId="7AF0FE0E" w14:textId="77777777" w:rsidTr="00944F24">
            <w:trPr>
              <w:trHeight w:val="429"/>
            </w:trPr>
            <w:tc>
              <w:tcPr>
                <w:tcW w:w="3397" w:type="dxa"/>
                <w:gridSpan w:val="2"/>
                <w:shd w:val="clear" w:color="auto" w:fill="FFFFFF" w:themeFill="background1"/>
              </w:tcPr>
              <w:p w14:paraId="4895C02D" w14:textId="4EC0C330" w:rsidR="00944F24" w:rsidRPr="00F03B62" w:rsidRDefault="00944F24" w:rsidP="00944F24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Referrer’s Signature:</w:t>
                </w:r>
              </w:p>
            </w:tc>
            <w:sdt>
              <w:sdtPr>
                <w:rPr>
                  <w:rStyle w:val="normaltextrun"/>
                  <w:rFonts w:ascii="Source Sans Pro" w:hAnsi="Source Sans Pro" w:cs="Calibri"/>
                  <w:color w:val="000000" w:themeColor="text1"/>
                  <w:sz w:val="24"/>
                  <w:szCs w:val="24"/>
                </w:rPr>
                <w:tag w:val="Referrer_Signature"/>
                <w:id w:val="661283890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normaltextrun"/>
                </w:rPr>
              </w:sdtEndPr>
              <w:sdtContent>
                <w:tc>
                  <w:tcPr>
                    <w:tcW w:w="7088" w:type="dxa"/>
                    <w:gridSpan w:val="2"/>
                    <w:shd w:val="clear" w:color="auto" w:fill="FFFFFF" w:themeFill="background1"/>
                  </w:tcPr>
                  <w:p w14:paraId="50662D9F" w14:textId="0D86E758" w:rsidR="00944F24" w:rsidRPr="00F03B62" w:rsidRDefault="0095743A" w:rsidP="00944F24">
                    <w:pPr>
                      <w:tabs>
                        <w:tab w:val="left" w:pos="1232"/>
                        <w:tab w:val="center" w:pos="5233"/>
                      </w:tabs>
                      <w:jc w:val="left"/>
                      <w:rPr>
                        <w:rStyle w:val="normaltextrun"/>
                        <w:rFonts w:ascii="Source Sans Pro" w:hAnsi="Source Sans Pro" w:cs="Calibri"/>
                        <w:color w:val="000000" w:themeColor="text1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944F24" w:rsidRPr="00F03B62" w14:paraId="7987CC01" w14:textId="77777777" w:rsidTr="00944F24">
            <w:trPr>
              <w:trHeight w:val="429"/>
            </w:trPr>
            <w:tc>
              <w:tcPr>
                <w:tcW w:w="3397" w:type="dxa"/>
                <w:gridSpan w:val="2"/>
                <w:shd w:val="clear" w:color="auto" w:fill="FFFFFF" w:themeFill="background1"/>
              </w:tcPr>
              <w:p w14:paraId="0A5F1609" w14:textId="00FBBFCD" w:rsidR="00944F24" w:rsidRPr="00F03B62" w:rsidRDefault="00944F24" w:rsidP="00944F24">
                <w:pPr>
                  <w:tabs>
                    <w:tab w:val="left" w:pos="1232"/>
                    <w:tab w:val="center" w:pos="5233"/>
                  </w:tabs>
                  <w:jc w:val="left"/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</w:pP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>Date of Referral (</w:t>
                </w:r>
                <w:r w:rsidRPr="00F03B62">
                  <w:rPr>
                    <w:rStyle w:val="normaltextrun"/>
                    <w:rFonts w:ascii="Source Sans Pro" w:hAnsi="Source Sans Pro" w:cs="Calibri"/>
                    <w:i/>
                    <w:iCs/>
                    <w:color w:val="000000" w:themeColor="text1"/>
                    <w:sz w:val="24"/>
                    <w:szCs w:val="24"/>
                  </w:rPr>
                  <w:t>dd/mm/yyyy</w:t>
                </w:r>
                <w:r w:rsidRPr="00F03B62">
                  <w:rPr>
                    <w:rStyle w:val="normaltextrun"/>
                    <w:rFonts w:ascii="Source Sans Pro" w:hAnsi="Source Sans Pro" w:cs="Calibri"/>
                    <w:color w:val="000000" w:themeColor="text1"/>
                    <w:sz w:val="24"/>
                    <w:szCs w:val="24"/>
                  </w:rPr>
                  <w:t xml:space="preserve">): </w:t>
                </w:r>
              </w:p>
            </w:tc>
            <w:sdt>
              <w:sdtPr>
                <w:rPr>
                  <w:rStyle w:val="normaltextrun"/>
                  <w:rFonts w:ascii="Source Sans Pro" w:hAnsi="Source Sans Pro" w:cs="Calibri"/>
                  <w:color w:val="000000" w:themeColor="text1"/>
                  <w:sz w:val="24"/>
                  <w:szCs w:val="24"/>
                </w:rPr>
                <w:tag w:val="Referral_Date"/>
                <w:id w:val="-936451565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normaltextrun"/>
                </w:rPr>
              </w:sdtEndPr>
              <w:sdtContent>
                <w:tc>
                  <w:tcPr>
                    <w:tcW w:w="7088" w:type="dxa"/>
                    <w:gridSpan w:val="2"/>
                    <w:shd w:val="clear" w:color="auto" w:fill="FFFFFF" w:themeFill="background1"/>
                  </w:tcPr>
                  <w:p w14:paraId="08B0966F" w14:textId="27FCCA7E" w:rsidR="00944F24" w:rsidRPr="00F03B62" w:rsidRDefault="0095743A" w:rsidP="00944F24">
                    <w:pPr>
                      <w:tabs>
                        <w:tab w:val="left" w:pos="1232"/>
                        <w:tab w:val="center" w:pos="5233"/>
                      </w:tabs>
                      <w:jc w:val="left"/>
                      <w:rPr>
                        <w:rStyle w:val="normaltextrun"/>
                        <w:rFonts w:ascii="Source Sans Pro" w:hAnsi="Source Sans Pro" w:cs="Calibri"/>
                        <w:color w:val="000000" w:themeColor="text1"/>
                        <w:sz w:val="24"/>
                        <w:szCs w:val="24"/>
                      </w:rPr>
                    </w:pPr>
                    <w:r w:rsidRPr="00130FD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</w:tbl>
        <w:p w14:paraId="5F2FD02B" w14:textId="279A6C55" w:rsidR="00313A27" w:rsidRPr="00F03B62" w:rsidRDefault="00313A27" w:rsidP="00313A27">
          <w:pPr>
            <w:tabs>
              <w:tab w:val="left" w:pos="1232"/>
              <w:tab w:val="center" w:pos="5233"/>
            </w:tabs>
            <w:jc w:val="left"/>
            <w:rPr>
              <w:rFonts w:ascii="Source Sans Pro" w:hAnsi="Source Sans Pro"/>
            </w:rPr>
          </w:pPr>
          <w:r w:rsidRPr="00F03B62">
            <w:rPr>
              <w:rFonts w:ascii="Source Sans Pro" w:hAnsi="Source Sans Pro"/>
            </w:rPr>
            <w:tab/>
          </w:r>
          <w:r w:rsidRPr="00F03B62">
            <w:rPr>
              <w:rFonts w:ascii="Source Sans Pro" w:hAnsi="Source Sans Pro"/>
            </w:rPr>
            <w:tab/>
          </w:r>
          <w:r w:rsidRPr="00F03B62">
            <w:rPr>
              <w:rFonts w:ascii="Source Sans Pro" w:hAnsi="Source Sans Pro"/>
            </w:rPr>
            <w:tab/>
          </w:r>
        </w:p>
      </w:sdtContent>
    </w:sdt>
    <w:sectPr w:rsidR="00313A27" w:rsidRPr="00F03B62" w:rsidSect="0018292C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1E629" w14:textId="77777777" w:rsidR="0018292C" w:rsidRDefault="0018292C" w:rsidP="00CF31BB">
      <w:r>
        <w:separator/>
      </w:r>
    </w:p>
  </w:endnote>
  <w:endnote w:type="continuationSeparator" w:id="0">
    <w:p w14:paraId="2DE1D08C" w14:textId="77777777" w:rsidR="0018292C" w:rsidRDefault="0018292C" w:rsidP="00CF31BB">
      <w:r>
        <w:continuationSeparator/>
      </w:r>
    </w:p>
  </w:endnote>
  <w:endnote w:type="continuationNotice" w:id="1">
    <w:p w14:paraId="64DDA5B4" w14:textId="77777777" w:rsidR="0018292C" w:rsidRDefault="0018292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40356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BF17598" w14:textId="0A05CF87" w:rsidR="005B42E1" w:rsidRDefault="005B42E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DEA85D0" w14:textId="168C359D" w:rsidR="00835DE8" w:rsidRDefault="00835DE8" w:rsidP="005B42E1">
    <w:pPr>
      <w:pStyle w:val="Footer"/>
      <w:tabs>
        <w:tab w:val="clear" w:pos="9360"/>
        <w:tab w:val="left" w:pos="1515"/>
        <w:tab w:val="left" w:pos="7594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1464" w14:textId="77777777" w:rsidR="0018292C" w:rsidRDefault="0018292C" w:rsidP="00CF31BB">
      <w:r>
        <w:separator/>
      </w:r>
    </w:p>
  </w:footnote>
  <w:footnote w:type="continuationSeparator" w:id="0">
    <w:p w14:paraId="52A04A80" w14:textId="77777777" w:rsidR="0018292C" w:rsidRDefault="0018292C" w:rsidP="00CF31BB">
      <w:r>
        <w:continuationSeparator/>
      </w:r>
    </w:p>
  </w:footnote>
  <w:footnote w:type="continuationNotice" w:id="1">
    <w:p w14:paraId="26E3F530" w14:textId="77777777" w:rsidR="0018292C" w:rsidRDefault="0018292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9437" w14:textId="4F167887" w:rsidR="00BC1B68" w:rsidRPr="00835DE8" w:rsidRDefault="00835DE8" w:rsidP="00410E03">
    <w:pPr>
      <w:pStyle w:val="Header"/>
      <w:jc w:val="right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C89098A" wp14:editId="45B8F969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644641" cy="2800350"/>
              <wp:effectExtent l="0" t="0" r="22860" b="190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1" cy="2800350"/>
                        <a:chOff x="0" y="0"/>
                        <a:chExt cx="6858001" cy="2800350"/>
                      </a:xfrm>
                    </wpg:grpSpPr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62250"/>
                          <a:ext cx="6858001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5B833938" id="Group 13" o:spid="_x0000_s1026" alt="&quot;&quot;" style="position:absolute;margin-left:.75pt;margin-top:-138.95pt;width:523.2pt;height:220.5pt;z-index:-251650560;mso-width-relative:margin;mso-height-relative:margin" coordsize="68580,2800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">
              <v:rect id="Rectangle" o:spid="_x0000_s1027" style="position:absolute;top:27622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<v:stroke miterlimit="4"/>
                <v:path arrowok="t"/>
                <v:textbox inset="3pt,3pt,3pt,3pt"/>
              </v:rect>
              <v:rect id="Rectangle 5" o:spid="_x0000_s1028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0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bidi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D2649E" wp14:editId="0E6AEC06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shape w14:anchorId="66EB1AC0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BC7"/>
    <w:multiLevelType w:val="multilevel"/>
    <w:tmpl w:val="E2429D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81E5E"/>
    <w:multiLevelType w:val="multilevel"/>
    <w:tmpl w:val="570A8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B7343"/>
    <w:multiLevelType w:val="multilevel"/>
    <w:tmpl w:val="655AC9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C539A"/>
    <w:multiLevelType w:val="hybridMultilevel"/>
    <w:tmpl w:val="527CF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A56FA"/>
    <w:multiLevelType w:val="multilevel"/>
    <w:tmpl w:val="E3B8B3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30208"/>
    <w:multiLevelType w:val="multilevel"/>
    <w:tmpl w:val="4C4447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9A0886"/>
    <w:multiLevelType w:val="multilevel"/>
    <w:tmpl w:val="77EE7E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0919CF"/>
    <w:multiLevelType w:val="hybridMultilevel"/>
    <w:tmpl w:val="BECC1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024E"/>
    <w:multiLevelType w:val="hybridMultilevel"/>
    <w:tmpl w:val="19F64D7C"/>
    <w:lvl w:ilvl="0" w:tplc="82D8F9C2">
      <w:numFmt w:val="bullet"/>
      <w:lvlText w:val="-"/>
      <w:lvlJc w:val="left"/>
      <w:pPr>
        <w:ind w:left="720" w:hanging="360"/>
      </w:pPr>
      <w:rPr>
        <w:rFonts w:ascii="Source Sans Pro" w:eastAsia="Franklin Gothic Book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52890"/>
    <w:multiLevelType w:val="multilevel"/>
    <w:tmpl w:val="9FF03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CF0916"/>
    <w:multiLevelType w:val="hybridMultilevel"/>
    <w:tmpl w:val="731678E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37016"/>
    <w:multiLevelType w:val="multilevel"/>
    <w:tmpl w:val="73420F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C17B67"/>
    <w:multiLevelType w:val="multilevel"/>
    <w:tmpl w:val="E2EAD5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7F74CB"/>
    <w:multiLevelType w:val="multilevel"/>
    <w:tmpl w:val="BCEE7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EB3F6C"/>
    <w:multiLevelType w:val="multilevel"/>
    <w:tmpl w:val="96BA0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947ABA"/>
    <w:multiLevelType w:val="multilevel"/>
    <w:tmpl w:val="18803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5070FF"/>
    <w:multiLevelType w:val="hybridMultilevel"/>
    <w:tmpl w:val="731678EE"/>
    <w:lvl w:ilvl="0" w:tplc="D01C3B5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176801">
    <w:abstractNumId w:val="7"/>
  </w:num>
  <w:num w:numId="2" w16cid:durableId="746540869">
    <w:abstractNumId w:val="8"/>
  </w:num>
  <w:num w:numId="3" w16cid:durableId="1342003145">
    <w:abstractNumId w:val="3"/>
  </w:num>
  <w:num w:numId="4" w16cid:durableId="947658701">
    <w:abstractNumId w:val="16"/>
  </w:num>
  <w:num w:numId="5" w16cid:durableId="907496234">
    <w:abstractNumId w:val="10"/>
  </w:num>
  <w:num w:numId="6" w16cid:durableId="1840775528">
    <w:abstractNumId w:val="13"/>
  </w:num>
  <w:num w:numId="7" w16cid:durableId="2035426099">
    <w:abstractNumId w:val="6"/>
  </w:num>
  <w:num w:numId="8" w16cid:durableId="1087730167">
    <w:abstractNumId w:val="2"/>
  </w:num>
  <w:num w:numId="9" w16cid:durableId="1247573276">
    <w:abstractNumId w:val="15"/>
  </w:num>
  <w:num w:numId="10" w16cid:durableId="948657178">
    <w:abstractNumId w:val="4"/>
  </w:num>
  <w:num w:numId="11" w16cid:durableId="1418595720">
    <w:abstractNumId w:val="1"/>
  </w:num>
  <w:num w:numId="12" w16cid:durableId="170225440">
    <w:abstractNumId w:val="14"/>
  </w:num>
  <w:num w:numId="13" w16cid:durableId="1833831716">
    <w:abstractNumId w:val="0"/>
  </w:num>
  <w:num w:numId="14" w16cid:durableId="450364254">
    <w:abstractNumId w:val="9"/>
  </w:num>
  <w:num w:numId="15" w16cid:durableId="1277639546">
    <w:abstractNumId w:val="12"/>
  </w:num>
  <w:num w:numId="16" w16cid:durableId="1657028558">
    <w:abstractNumId w:val="5"/>
  </w:num>
  <w:num w:numId="17" w16cid:durableId="928192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EF"/>
    <w:rsid w:val="000035F2"/>
    <w:rsid w:val="00011EDE"/>
    <w:rsid w:val="00016146"/>
    <w:rsid w:val="0005135F"/>
    <w:rsid w:val="000532CE"/>
    <w:rsid w:val="00067DAC"/>
    <w:rsid w:val="00073DBB"/>
    <w:rsid w:val="0007745A"/>
    <w:rsid w:val="00082E11"/>
    <w:rsid w:val="000B04AA"/>
    <w:rsid w:val="000B1064"/>
    <w:rsid w:val="000B11DE"/>
    <w:rsid w:val="000B3782"/>
    <w:rsid w:val="000C75BF"/>
    <w:rsid w:val="001034AB"/>
    <w:rsid w:val="00110721"/>
    <w:rsid w:val="00116AAC"/>
    <w:rsid w:val="001257F0"/>
    <w:rsid w:val="0016108E"/>
    <w:rsid w:val="0018292C"/>
    <w:rsid w:val="0019115E"/>
    <w:rsid w:val="00194F1B"/>
    <w:rsid w:val="001A199E"/>
    <w:rsid w:val="001C42C8"/>
    <w:rsid w:val="001C7D95"/>
    <w:rsid w:val="001D1A45"/>
    <w:rsid w:val="001E052D"/>
    <w:rsid w:val="001F19E8"/>
    <w:rsid w:val="00205FE0"/>
    <w:rsid w:val="00235F81"/>
    <w:rsid w:val="00246BBD"/>
    <w:rsid w:val="002512F6"/>
    <w:rsid w:val="0025130C"/>
    <w:rsid w:val="00256391"/>
    <w:rsid w:val="002633EB"/>
    <w:rsid w:val="00265218"/>
    <w:rsid w:val="002C37FF"/>
    <w:rsid w:val="002C6ABD"/>
    <w:rsid w:val="002C7FDB"/>
    <w:rsid w:val="002D3842"/>
    <w:rsid w:val="003071A0"/>
    <w:rsid w:val="00310D4E"/>
    <w:rsid w:val="00313A27"/>
    <w:rsid w:val="003358F8"/>
    <w:rsid w:val="00337C0F"/>
    <w:rsid w:val="0035052D"/>
    <w:rsid w:val="0036190E"/>
    <w:rsid w:val="00366F6D"/>
    <w:rsid w:val="003723BE"/>
    <w:rsid w:val="00373A3C"/>
    <w:rsid w:val="00397452"/>
    <w:rsid w:val="003A2C20"/>
    <w:rsid w:val="003B395C"/>
    <w:rsid w:val="003C1B39"/>
    <w:rsid w:val="003C3C6C"/>
    <w:rsid w:val="003D13AB"/>
    <w:rsid w:val="003D55BE"/>
    <w:rsid w:val="003E0129"/>
    <w:rsid w:val="003E3B9A"/>
    <w:rsid w:val="003F693D"/>
    <w:rsid w:val="003F7989"/>
    <w:rsid w:val="003F7C5D"/>
    <w:rsid w:val="00403B26"/>
    <w:rsid w:val="00410E03"/>
    <w:rsid w:val="00420F20"/>
    <w:rsid w:val="00435E8C"/>
    <w:rsid w:val="004456B5"/>
    <w:rsid w:val="00463B35"/>
    <w:rsid w:val="0047583A"/>
    <w:rsid w:val="00482917"/>
    <w:rsid w:val="00490387"/>
    <w:rsid w:val="00496438"/>
    <w:rsid w:val="004A6F64"/>
    <w:rsid w:val="004C0E61"/>
    <w:rsid w:val="004C2F50"/>
    <w:rsid w:val="004C5649"/>
    <w:rsid w:val="004D512B"/>
    <w:rsid w:val="004F4A79"/>
    <w:rsid w:val="00524D35"/>
    <w:rsid w:val="00542A22"/>
    <w:rsid w:val="00550134"/>
    <w:rsid w:val="005A6806"/>
    <w:rsid w:val="005A6E3E"/>
    <w:rsid w:val="005B42E1"/>
    <w:rsid w:val="005C06BA"/>
    <w:rsid w:val="005D124E"/>
    <w:rsid w:val="005D4225"/>
    <w:rsid w:val="00601A06"/>
    <w:rsid w:val="00610806"/>
    <w:rsid w:val="006122CF"/>
    <w:rsid w:val="006247A8"/>
    <w:rsid w:val="00643F5A"/>
    <w:rsid w:val="00647DDA"/>
    <w:rsid w:val="00664CEF"/>
    <w:rsid w:val="00684557"/>
    <w:rsid w:val="006859BF"/>
    <w:rsid w:val="00691905"/>
    <w:rsid w:val="006A7299"/>
    <w:rsid w:val="006B79B8"/>
    <w:rsid w:val="006C0403"/>
    <w:rsid w:val="006C79D3"/>
    <w:rsid w:val="006C7D64"/>
    <w:rsid w:val="006D43A7"/>
    <w:rsid w:val="00705FD1"/>
    <w:rsid w:val="0071089C"/>
    <w:rsid w:val="00740131"/>
    <w:rsid w:val="007614C5"/>
    <w:rsid w:val="00767E1F"/>
    <w:rsid w:val="00787AA1"/>
    <w:rsid w:val="00791E30"/>
    <w:rsid w:val="007A0D00"/>
    <w:rsid w:val="007A79CF"/>
    <w:rsid w:val="007B20D2"/>
    <w:rsid w:val="007B52D2"/>
    <w:rsid w:val="007B6A7C"/>
    <w:rsid w:val="007C1F7D"/>
    <w:rsid w:val="007D4902"/>
    <w:rsid w:val="00823A9B"/>
    <w:rsid w:val="00835DE8"/>
    <w:rsid w:val="00847125"/>
    <w:rsid w:val="00852B36"/>
    <w:rsid w:val="00865239"/>
    <w:rsid w:val="00865634"/>
    <w:rsid w:val="0088512F"/>
    <w:rsid w:val="00893F9A"/>
    <w:rsid w:val="008C5804"/>
    <w:rsid w:val="008D3EE1"/>
    <w:rsid w:val="008F387F"/>
    <w:rsid w:val="008F56F1"/>
    <w:rsid w:val="009106DE"/>
    <w:rsid w:val="00915359"/>
    <w:rsid w:val="009265E9"/>
    <w:rsid w:val="00944F24"/>
    <w:rsid w:val="0095743A"/>
    <w:rsid w:val="009B6BCE"/>
    <w:rsid w:val="009C48D1"/>
    <w:rsid w:val="009D5A34"/>
    <w:rsid w:val="009E6AC6"/>
    <w:rsid w:val="009F0523"/>
    <w:rsid w:val="009F4149"/>
    <w:rsid w:val="00A02846"/>
    <w:rsid w:val="00A3321A"/>
    <w:rsid w:val="00A46977"/>
    <w:rsid w:val="00A56912"/>
    <w:rsid w:val="00A64314"/>
    <w:rsid w:val="00A65B41"/>
    <w:rsid w:val="00A732C5"/>
    <w:rsid w:val="00A73A62"/>
    <w:rsid w:val="00A73AE1"/>
    <w:rsid w:val="00A83C5D"/>
    <w:rsid w:val="00A842E9"/>
    <w:rsid w:val="00A85D1E"/>
    <w:rsid w:val="00A86F89"/>
    <w:rsid w:val="00A979F4"/>
    <w:rsid w:val="00AB0DFA"/>
    <w:rsid w:val="00AB2833"/>
    <w:rsid w:val="00AC7198"/>
    <w:rsid w:val="00AE3FB7"/>
    <w:rsid w:val="00AF0E5C"/>
    <w:rsid w:val="00B122BA"/>
    <w:rsid w:val="00B14180"/>
    <w:rsid w:val="00B45F61"/>
    <w:rsid w:val="00B51529"/>
    <w:rsid w:val="00B70525"/>
    <w:rsid w:val="00B826EA"/>
    <w:rsid w:val="00B84FE8"/>
    <w:rsid w:val="00BA65B3"/>
    <w:rsid w:val="00BA68EF"/>
    <w:rsid w:val="00BC1B68"/>
    <w:rsid w:val="00BD48F4"/>
    <w:rsid w:val="00BE6B42"/>
    <w:rsid w:val="00BF5A49"/>
    <w:rsid w:val="00C03557"/>
    <w:rsid w:val="00C0768A"/>
    <w:rsid w:val="00C32019"/>
    <w:rsid w:val="00C35658"/>
    <w:rsid w:val="00C36BAF"/>
    <w:rsid w:val="00C416DB"/>
    <w:rsid w:val="00C416F5"/>
    <w:rsid w:val="00C50E6D"/>
    <w:rsid w:val="00C520D9"/>
    <w:rsid w:val="00C80D94"/>
    <w:rsid w:val="00C84BD5"/>
    <w:rsid w:val="00C92445"/>
    <w:rsid w:val="00CB070B"/>
    <w:rsid w:val="00CB1B1C"/>
    <w:rsid w:val="00CB5214"/>
    <w:rsid w:val="00CB6E18"/>
    <w:rsid w:val="00CB787F"/>
    <w:rsid w:val="00CC365F"/>
    <w:rsid w:val="00CF0007"/>
    <w:rsid w:val="00CF31BB"/>
    <w:rsid w:val="00D04ED3"/>
    <w:rsid w:val="00D10CC2"/>
    <w:rsid w:val="00D119B5"/>
    <w:rsid w:val="00D22B88"/>
    <w:rsid w:val="00D33A8A"/>
    <w:rsid w:val="00D35FAE"/>
    <w:rsid w:val="00D41A1A"/>
    <w:rsid w:val="00D4436A"/>
    <w:rsid w:val="00D54C3F"/>
    <w:rsid w:val="00D660DC"/>
    <w:rsid w:val="00D832D3"/>
    <w:rsid w:val="00DB5CAA"/>
    <w:rsid w:val="00DC7D6D"/>
    <w:rsid w:val="00DD663A"/>
    <w:rsid w:val="00DE3C23"/>
    <w:rsid w:val="00DF6682"/>
    <w:rsid w:val="00E041B5"/>
    <w:rsid w:val="00E1035B"/>
    <w:rsid w:val="00E141F4"/>
    <w:rsid w:val="00E301A2"/>
    <w:rsid w:val="00E332A9"/>
    <w:rsid w:val="00E35CC8"/>
    <w:rsid w:val="00E51339"/>
    <w:rsid w:val="00E53A6F"/>
    <w:rsid w:val="00E53AFF"/>
    <w:rsid w:val="00E61D15"/>
    <w:rsid w:val="00E757C7"/>
    <w:rsid w:val="00E86FE7"/>
    <w:rsid w:val="00EB6314"/>
    <w:rsid w:val="00EC6B8F"/>
    <w:rsid w:val="00EF58EB"/>
    <w:rsid w:val="00EF6DBC"/>
    <w:rsid w:val="00EF7890"/>
    <w:rsid w:val="00F02022"/>
    <w:rsid w:val="00F027E3"/>
    <w:rsid w:val="00F033F4"/>
    <w:rsid w:val="00F03B62"/>
    <w:rsid w:val="00F27B67"/>
    <w:rsid w:val="00F42EDB"/>
    <w:rsid w:val="00F52D6D"/>
    <w:rsid w:val="00F61A23"/>
    <w:rsid w:val="00F763E5"/>
    <w:rsid w:val="00FA13B4"/>
    <w:rsid w:val="00FA2470"/>
    <w:rsid w:val="00FB1560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2B8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GB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A6F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paragraph">
    <w:name w:val="paragraph"/>
    <w:basedOn w:val="Normal"/>
    <w:rsid w:val="00D119B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119B5"/>
  </w:style>
  <w:style w:type="character" w:customStyle="1" w:styleId="eop">
    <w:name w:val="eop"/>
    <w:basedOn w:val="DefaultParagraphFont"/>
    <w:rsid w:val="00D119B5"/>
  </w:style>
  <w:style w:type="character" w:customStyle="1" w:styleId="tabchar">
    <w:name w:val="tabchar"/>
    <w:basedOn w:val="DefaultParagraphFont"/>
    <w:rsid w:val="00610806"/>
  </w:style>
  <w:style w:type="paragraph" w:styleId="ListParagraph">
    <w:name w:val="List Paragraph"/>
    <w:basedOn w:val="Normal"/>
    <w:uiPriority w:val="34"/>
    <w:qFormat/>
    <w:rsid w:val="009B6BC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4C0E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CB6E18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E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583A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8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3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3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06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76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45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9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6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6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26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4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5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1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51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4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75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9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83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5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4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94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0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1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4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95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47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8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7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5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8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32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79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04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8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9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7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4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6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75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9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5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7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1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6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4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0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0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12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2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5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3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24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0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6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9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2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41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3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51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5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6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6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34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47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1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9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1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22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35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93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87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7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0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8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9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8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4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4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19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37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2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8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91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1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23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5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7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19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4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7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3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21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3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34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7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16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2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2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8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0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74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06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52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9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7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5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owl.org/hampshire-and-iow/enquiries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iowicb-hsi.cyp.theowlcentre@nhs.net?subject=Hampshire%20&amp;%20IoW%20Referra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thing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5C1B9-6CFA-40E6-88F6-3E06517CE560}"/>
      </w:docPartPr>
      <w:docPartBody>
        <w:p w:rsidR="000020EF" w:rsidRDefault="00F31353"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087FB-74B4-48B8-BA4B-8465517336E4}"/>
      </w:docPartPr>
      <w:docPartBody>
        <w:p w:rsidR="000020EF" w:rsidRDefault="00F31353"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85F2C17430184274AD096E38CB31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1BC46-257F-4C31-BF1B-F68EAB1F2446}"/>
      </w:docPartPr>
      <w:docPartBody>
        <w:p w:rsidR="000020EF" w:rsidRDefault="000020EF" w:rsidP="000020EF">
          <w:pPr>
            <w:pStyle w:val="85F2C17430184274AD096E38CB31F843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01F04DCD41F54E2BBCBFD067A5C8B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5A3BF-0755-4C4C-B3E9-7460EDFF0865}"/>
      </w:docPartPr>
      <w:docPartBody>
        <w:p w:rsidR="000020EF" w:rsidRDefault="000020EF" w:rsidP="000020EF">
          <w:pPr>
            <w:pStyle w:val="01F04DCD41F54E2BBCBFD067A5C8B78915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B06560A1240CD8A997361AD8C0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9FE20-4838-452E-96E6-D7B3F5A5A240}"/>
      </w:docPartPr>
      <w:docPartBody>
        <w:p w:rsidR="000020EF" w:rsidRDefault="000020EF" w:rsidP="000020EF">
          <w:pPr>
            <w:pStyle w:val="51CB06560A1240CD8A997361AD8C079E15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5D100-AF82-444B-8F57-D985AE314ACC}"/>
      </w:docPartPr>
      <w:docPartBody>
        <w:p w:rsidR="000020EF" w:rsidRDefault="00F31353">
          <w:r w:rsidRPr="00130FD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45E6B82A9547E1B7034136C425F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77202-1D16-4B7F-8AD6-EC750FB45611}"/>
      </w:docPartPr>
      <w:docPartBody>
        <w:p w:rsidR="000020EF" w:rsidRDefault="000020EF" w:rsidP="000020EF">
          <w:pPr>
            <w:pStyle w:val="C245E6B82A9547E1B7034136C425F256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39EFE2321FDC4674A9FDE712ACD16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56016-2D4B-4CA5-8750-434760294546}"/>
      </w:docPartPr>
      <w:docPartBody>
        <w:p w:rsidR="000020EF" w:rsidRDefault="000020EF" w:rsidP="000020EF">
          <w:pPr>
            <w:pStyle w:val="39EFE2321FDC4674A9FDE712ACD16E1F15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842AFF333B4771AF87945EFDFAD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EF511-0DCC-472B-B624-D932E4E40030}"/>
      </w:docPartPr>
      <w:docPartBody>
        <w:p w:rsidR="000020EF" w:rsidRDefault="000020EF" w:rsidP="000020EF">
          <w:pPr>
            <w:pStyle w:val="50842AFF333B4771AF87945EFDFAD341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2F06755AE2AD4502A522B57E139F3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5B70B-193C-465B-9193-E36457B57709}"/>
      </w:docPartPr>
      <w:docPartBody>
        <w:p w:rsidR="000020EF" w:rsidRDefault="000020EF" w:rsidP="000020EF">
          <w:pPr>
            <w:pStyle w:val="2F06755AE2AD4502A522B57E139F3D2E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7DBD1C9DF8C540F68244FC66A5BEB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512A-E685-44FD-A813-A13796D7282E}"/>
      </w:docPartPr>
      <w:docPartBody>
        <w:p w:rsidR="000020EF" w:rsidRDefault="000020EF" w:rsidP="000020EF">
          <w:pPr>
            <w:pStyle w:val="7DBD1C9DF8C540F68244FC66A5BEBCF7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0F803414788E4829B268D4540E9F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EB3AA-9E1A-4EB3-9C38-2774A4BC5F09}"/>
      </w:docPartPr>
      <w:docPartBody>
        <w:p w:rsidR="000020EF" w:rsidRDefault="000020EF" w:rsidP="000020EF">
          <w:pPr>
            <w:pStyle w:val="0F803414788E4829B268D4540E9F7317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FB15BC33F68D43B3AC6AF234BEC89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670E-3DB9-42D8-BD8F-9E56B5FB034A}"/>
      </w:docPartPr>
      <w:docPartBody>
        <w:p w:rsidR="000020EF" w:rsidRDefault="000020EF" w:rsidP="000020EF">
          <w:pPr>
            <w:pStyle w:val="FB15BC33F68D43B3AC6AF234BEC89B6E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F43E13ACEE1C45AF89D6A326E2173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499D-F5E6-4060-80D3-ACBA91CA8C28}"/>
      </w:docPartPr>
      <w:docPartBody>
        <w:p w:rsidR="000020EF" w:rsidRDefault="000020EF" w:rsidP="000020EF">
          <w:pPr>
            <w:pStyle w:val="F43E13ACEE1C45AF89D6A326E2173D0E1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D965FE731A4246996539C32C052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9DD0A-AF57-4146-ABE3-C6F860FAD0B3}"/>
      </w:docPartPr>
      <w:docPartBody>
        <w:p w:rsidR="000020EF" w:rsidRDefault="000020EF" w:rsidP="000020EF">
          <w:pPr>
            <w:pStyle w:val="BBD965FE731A4246996539C32C05248414"/>
          </w:pPr>
          <w:r w:rsidRPr="00130FD6">
            <w:rPr>
              <w:rStyle w:val="PlaceholderText"/>
            </w:rPr>
            <w:t>Click or tap to enter a date.</w:t>
          </w:r>
        </w:p>
      </w:docPartBody>
    </w:docPart>
    <w:docPart>
      <w:docPartPr>
        <w:name w:val="685C6755FF6D4B6BB138ECD04575E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11530-0A52-415F-B874-4B837699AC0F}"/>
      </w:docPartPr>
      <w:docPartBody>
        <w:p w:rsidR="000020EF" w:rsidRDefault="000020EF" w:rsidP="000020EF">
          <w:pPr>
            <w:pStyle w:val="685C6755FF6D4B6BB138ECD04575E6AD1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CD1160CB849278CF46F8C2E081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CB5D0-A4EC-42C5-9213-8BBBAB52CE9B}"/>
      </w:docPartPr>
      <w:docPartBody>
        <w:p w:rsidR="000020EF" w:rsidRDefault="000020EF" w:rsidP="000020EF">
          <w:pPr>
            <w:pStyle w:val="62BCD1160CB849278CF46F8C2E081ACE1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9C580672444F4A50221FC33FFD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1E1F8-A987-48EC-858B-0D55610BC5C2}"/>
      </w:docPartPr>
      <w:docPartBody>
        <w:p w:rsidR="000020EF" w:rsidRDefault="000020EF" w:rsidP="000020EF">
          <w:pPr>
            <w:pStyle w:val="57F9C580672444F4A50221FC33FFD2211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C56038919741B990CE453BEF6F2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BC882-657B-4504-BAE7-9DE2D59AA0C6}"/>
      </w:docPartPr>
      <w:docPartBody>
        <w:p w:rsidR="000020EF" w:rsidRDefault="000020EF" w:rsidP="000020EF">
          <w:pPr>
            <w:pStyle w:val="14C56038919741B990CE453BEF6F228C1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1755C26184498955CCD73154B2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AAE70-4240-49BD-8AD3-C1BE2A82414A}"/>
      </w:docPartPr>
      <w:docPartBody>
        <w:p w:rsidR="000020EF" w:rsidRDefault="000020EF" w:rsidP="000020EF">
          <w:pPr>
            <w:pStyle w:val="41A1755C26184498955CCD73154B2398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F0EF8A47994D80BAE14D87E27A2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6495F-5751-49A1-8F97-BAA9CDDFCEA5}"/>
      </w:docPartPr>
      <w:docPartBody>
        <w:p w:rsidR="000020EF" w:rsidRDefault="000020EF" w:rsidP="000020EF">
          <w:pPr>
            <w:pStyle w:val="B1F0EF8A47994D80BAE14D87E27A28F6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A2B70D8804680AD690EDD91F46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C7191-377B-4098-915E-672F1F93904E}"/>
      </w:docPartPr>
      <w:docPartBody>
        <w:p w:rsidR="000020EF" w:rsidRDefault="000020EF" w:rsidP="000020EF">
          <w:pPr>
            <w:pStyle w:val="D47A2B70D8804680AD690EDD91F46DCE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4CD0684C644C68A7FDFDA07157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A6F64-EFA4-4988-9594-35D76EB3DCD3}"/>
      </w:docPartPr>
      <w:docPartBody>
        <w:p w:rsidR="000020EF" w:rsidRDefault="000020EF" w:rsidP="000020EF">
          <w:pPr>
            <w:pStyle w:val="A844CD0684C644C68A7FDFDA0715765E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D5ED6C3F44CF88057A6127E939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32C15-DECB-461B-BE92-60F93D4CD0BF}"/>
      </w:docPartPr>
      <w:docPartBody>
        <w:p w:rsidR="000020EF" w:rsidRDefault="000020EF" w:rsidP="000020EF">
          <w:pPr>
            <w:pStyle w:val="8E9D5ED6C3F44CF88057A6127E939A10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1FE60480444E7BB5474E9435918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C9C85-75D6-44AA-BE0E-EF69A5FE9053}"/>
      </w:docPartPr>
      <w:docPartBody>
        <w:p w:rsidR="000020EF" w:rsidRDefault="000020EF" w:rsidP="000020EF">
          <w:pPr>
            <w:pStyle w:val="F31FE60480444E7BB5474E9435918659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A3C45E19AC4714AA07A964E55EB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7374-0213-4DA1-81CD-988571B9303F}"/>
      </w:docPartPr>
      <w:docPartBody>
        <w:p w:rsidR="000020EF" w:rsidRDefault="000020EF" w:rsidP="000020EF">
          <w:pPr>
            <w:pStyle w:val="65A3C45E19AC4714AA07A964E55EBF86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86FE5C68B405493F1CB5F7673D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5F4D8-84C4-4315-B800-C6CED036B3C9}"/>
      </w:docPartPr>
      <w:docPartBody>
        <w:p w:rsidR="000020EF" w:rsidRDefault="000020EF" w:rsidP="000020EF">
          <w:pPr>
            <w:pStyle w:val="6A786FE5C68B405493F1CB5F7673D045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C9BE4691245C0B47B04305353E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C03AD-A299-423B-9B28-B548EE83AAAF}"/>
      </w:docPartPr>
      <w:docPartBody>
        <w:p w:rsidR="000020EF" w:rsidRDefault="000020EF" w:rsidP="000020EF">
          <w:pPr>
            <w:pStyle w:val="BC2C9BE4691245C0B47B04305353ED82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D056066F684B4DA9421362975A4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9F7AC-243B-4CDF-B7C6-590FED537599}"/>
      </w:docPartPr>
      <w:docPartBody>
        <w:p w:rsidR="000020EF" w:rsidRDefault="000020EF" w:rsidP="000020EF">
          <w:pPr>
            <w:pStyle w:val="45D056066F684B4DA9421362975A46D7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7B117A75F8465CA40257C652090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3E45F-587E-4A8E-93A8-EC3F1FD6023E}"/>
      </w:docPartPr>
      <w:docPartBody>
        <w:p w:rsidR="000020EF" w:rsidRDefault="000020EF" w:rsidP="000020EF">
          <w:pPr>
            <w:pStyle w:val="5B7B117A75F8465CA40257C652090033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CA33074A1489E91D8EB1B067BB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F337-334C-4F0E-A544-2F24B4C8DDDC}"/>
      </w:docPartPr>
      <w:docPartBody>
        <w:p w:rsidR="000020EF" w:rsidRDefault="000020EF" w:rsidP="000020EF">
          <w:pPr>
            <w:pStyle w:val="2B3CA33074A1489E91D8EB1B067BBA26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EC0D622AA445D8B1346D46FED84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C39AB-98BD-4682-95F2-CEAAA93A5BDE}"/>
      </w:docPartPr>
      <w:docPartBody>
        <w:p w:rsidR="000020EF" w:rsidRDefault="000020EF" w:rsidP="000020EF">
          <w:pPr>
            <w:pStyle w:val="FAEC0D622AA445D8B1346D46FED84304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25AC6FB9B4C7D8B1065CB24F12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A53B3-B03A-43EA-BBDD-05C908E958E4}"/>
      </w:docPartPr>
      <w:docPartBody>
        <w:p w:rsidR="000020EF" w:rsidRDefault="000020EF" w:rsidP="000020EF">
          <w:pPr>
            <w:pStyle w:val="48725AC6FB9B4C7D8B1065CB24F126AD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74D886410647BAA497FA3FE41D0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718B3-20C8-430D-953F-96561000FB9C}"/>
      </w:docPartPr>
      <w:docPartBody>
        <w:p w:rsidR="000020EF" w:rsidRDefault="000020EF" w:rsidP="000020EF">
          <w:pPr>
            <w:pStyle w:val="A974D886410647BAA497FA3FE41D0B0B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34B93F6E0543C58A0F572599EFC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37844-A71C-41A4-8C4B-6BE7E405979A}"/>
      </w:docPartPr>
      <w:docPartBody>
        <w:p w:rsidR="000020EF" w:rsidRDefault="000020EF" w:rsidP="000020EF">
          <w:pPr>
            <w:pStyle w:val="4634B93F6E0543C58A0F572599EFCEB01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C90E5BB184B1A9042CAC64F1B2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49EA4-7513-4468-AD47-B7310DD77609}"/>
      </w:docPartPr>
      <w:docPartBody>
        <w:p w:rsidR="000020EF" w:rsidRDefault="000020EF" w:rsidP="000020EF">
          <w:pPr>
            <w:pStyle w:val="32AC90E5BB184B1A9042CAC64F1B2ABE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67AA313A46169F7EAEA7CA7DB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EE9B-A2AD-4AAC-9C7D-009CCFF9E142}"/>
      </w:docPartPr>
      <w:docPartBody>
        <w:p w:rsidR="000020EF" w:rsidRDefault="000020EF" w:rsidP="000020EF">
          <w:pPr>
            <w:pStyle w:val="869767AA313A46169F7EAEA7CA7DBF27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2AB79DCCC17942C5B2B337FE069E7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D648-C119-4D0C-9679-44BBD5FB3EEF}"/>
      </w:docPartPr>
      <w:docPartBody>
        <w:p w:rsidR="000020EF" w:rsidRDefault="000020EF" w:rsidP="000020EF">
          <w:pPr>
            <w:pStyle w:val="2AB79DCCC17942C5B2B337FE069E7886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522BF0B961124E4D8732E2EEBC543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5CBF5-FCD6-4B48-A8FF-5E49870B7B28}"/>
      </w:docPartPr>
      <w:docPartBody>
        <w:p w:rsidR="000020EF" w:rsidRDefault="000020EF" w:rsidP="000020EF">
          <w:pPr>
            <w:pStyle w:val="522BF0B961124E4D8732E2EEBC543FB2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2CCA00A153EF46D3B31AA35FDF922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46128-5A4D-420A-B7EB-E58026FFF557}"/>
      </w:docPartPr>
      <w:docPartBody>
        <w:p w:rsidR="000020EF" w:rsidRDefault="000020EF" w:rsidP="000020EF">
          <w:pPr>
            <w:pStyle w:val="2CCA00A153EF46D3B31AA35FDF922473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595E8A3144E5ABBD8698A5B81A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5A10E-955C-4119-A03D-2E140F584EF5}"/>
      </w:docPartPr>
      <w:docPartBody>
        <w:p w:rsidR="000020EF" w:rsidRDefault="000020EF" w:rsidP="000020EF">
          <w:pPr>
            <w:pStyle w:val="ED0595E8A3144E5ABBD8698A5B81A55C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27DDA5C5C34F2F9E8183DC7F1D5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5BCFC-9E4B-4783-B71E-F604E05EDF14}"/>
      </w:docPartPr>
      <w:docPartBody>
        <w:p w:rsidR="000020EF" w:rsidRDefault="000020EF" w:rsidP="000020EF">
          <w:pPr>
            <w:pStyle w:val="FC27DDA5C5C34F2F9E8183DC7F1D5E0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B55F69D02648EBBCF358BF0CC72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A45D9-566C-41C7-B868-95F1C8E8CAE8}"/>
      </w:docPartPr>
      <w:docPartBody>
        <w:p w:rsidR="000020EF" w:rsidRDefault="000020EF" w:rsidP="000020EF">
          <w:pPr>
            <w:pStyle w:val="36B55F69D02648EBBCF358BF0CC728E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8A37928AB34A298F5769514011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F4EB5-B622-4E36-B0FB-0A330E9E67F1}"/>
      </w:docPartPr>
      <w:docPartBody>
        <w:p w:rsidR="000020EF" w:rsidRDefault="000020EF" w:rsidP="000020EF">
          <w:pPr>
            <w:pStyle w:val="138A37928AB34A298F5769514011DCEE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29B523CAB4BF8B08407AA69588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BB803-0CA2-40E7-A700-71AEBB0664AA}"/>
      </w:docPartPr>
      <w:docPartBody>
        <w:p w:rsidR="000020EF" w:rsidRDefault="000020EF" w:rsidP="000020EF">
          <w:pPr>
            <w:pStyle w:val="FCC29B523CAB4BF8B08407AA69588463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94C2FEEDBF4D35985D424613744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D245-8CB2-4524-B47B-8EE21CCE176F}"/>
      </w:docPartPr>
      <w:docPartBody>
        <w:p w:rsidR="000020EF" w:rsidRDefault="000020EF" w:rsidP="000020EF">
          <w:pPr>
            <w:pStyle w:val="2694C2FEEDBF4D35985D424613744CB7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7D39FEB2548C2B29387DA8D608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1712B-A92B-47E8-A58B-FBA381B2C385}"/>
      </w:docPartPr>
      <w:docPartBody>
        <w:p w:rsidR="000020EF" w:rsidRDefault="000020EF" w:rsidP="000020EF">
          <w:pPr>
            <w:pStyle w:val="EEF7D39FEB2548C2B29387DA8D608E93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9B62B191141DAA3B32536ECDA4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9CF8D-571F-4A72-BA8C-63E8E0F28896}"/>
      </w:docPartPr>
      <w:docPartBody>
        <w:p w:rsidR="000020EF" w:rsidRDefault="000020EF" w:rsidP="000020EF">
          <w:pPr>
            <w:pStyle w:val="90B9B62B191141DAA3B32536ECDA45DD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2818CAF9F3A8473F8BB3ACBF501FB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F49F5-0210-462F-B271-ACB9156CD28F}"/>
      </w:docPartPr>
      <w:docPartBody>
        <w:p w:rsidR="000020EF" w:rsidRDefault="000020EF" w:rsidP="000020EF">
          <w:pPr>
            <w:pStyle w:val="2818CAF9F3A8473F8BB3ACBF501FB5B8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89211CD6B4741961231FCC543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28675-FE7C-4540-A9BE-2CCB7C54AC37}"/>
      </w:docPartPr>
      <w:docPartBody>
        <w:p w:rsidR="000020EF" w:rsidRDefault="000020EF" w:rsidP="000020EF">
          <w:pPr>
            <w:pStyle w:val="B9E89211CD6B4741961231FCC543DED8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BCE4C7626C446FA83F017D55323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E2A9B-9BA2-4536-BDEB-22976E639B1B}"/>
      </w:docPartPr>
      <w:docPartBody>
        <w:p w:rsidR="000020EF" w:rsidRDefault="000020EF" w:rsidP="000020EF">
          <w:pPr>
            <w:pStyle w:val="AEBCE4C7626C446FA83F017D55323874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25D86D7654BAE9BE545ACC635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CF29-889E-4795-8306-50D3704F19A0}"/>
      </w:docPartPr>
      <w:docPartBody>
        <w:p w:rsidR="000020EF" w:rsidRDefault="000020EF" w:rsidP="000020EF">
          <w:pPr>
            <w:pStyle w:val="C6425D86D7654BAE9BE545ACC6356E1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52773F2174970A18E8D6BBCC60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5C488-3F0B-45F0-B6E3-B050F2B124FE}"/>
      </w:docPartPr>
      <w:docPartBody>
        <w:p w:rsidR="000020EF" w:rsidRDefault="000020EF" w:rsidP="000020EF">
          <w:pPr>
            <w:pStyle w:val="8E952773F2174970A18E8D6BBCC600D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A44BA3A0F4A64B69FB94EA917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D75FF-67BA-43E7-A4D3-8F4522A0083A}"/>
      </w:docPartPr>
      <w:docPartBody>
        <w:p w:rsidR="000020EF" w:rsidRDefault="000020EF" w:rsidP="000020EF">
          <w:pPr>
            <w:pStyle w:val="889A44BA3A0F4A64B69FB94EA917F536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ECB917A075439496ED8D461FE75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59E6E-3F64-4837-8E9E-9C583784B50E}"/>
      </w:docPartPr>
      <w:docPartBody>
        <w:p w:rsidR="000020EF" w:rsidRDefault="000020EF" w:rsidP="000020EF">
          <w:pPr>
            <w:pStyle w:val="42ECB917A075439496ED8D461FE754B5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BD88F490E947ADBBA68C852C63F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578E9-F209-4F2C-A298-A1E22AFD8040}"/>
      </w:docPartPr>
      <w:docPartBody>
        <w:p w:rsidR="000020EF" w:rsidRDefault="000020EF" w:rsidP="000020EF">
          <w:pPr>
            <w:pStyle w:val="A3BD88F490E947ADBBA68C852C63FD8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0A96E525B4B78A4FE4D8F54133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168D3-34B6-49EF-913F-469B9F78E051}"/>
      </w:docPartPr>
      <w:docPartBody>
        <w:p w:rsidR="000020EF" w:rsidRDefault="000020EF" w:rsidP="000020EF">
          <w:pPr>
            <w:pStyle w:val="3510A96E525B4B78A4FE4D8F54133F37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0E65BA7E6409F9F840C151E683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B470F-3A2E-446D-92B1-F906C3F01661}"/>
      </w:docPartPr>
      <w:docPartBody>
        <w:p w:rsidR="000020EF" w:rsidRDefault="000020EF" w:rsidP="000020EF">
          <w:pPr>
            <w:pStyle w:val="1A90E65BA7E6409F9F840C151E6839BD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F36CC96934045A6CF50C437458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78364-0904-4F96-B344-CB52FA5E2350}"/>
      </w:docPartPr>
      <w:docPartBody>
        <w:p w:rsidR="000020EF" w:rsidRDefault="000020EF" w:rsidP="000020EF">
          <w:pPr>
            <w:pStyle w:val="2A7F36CC96934045A6CF50C437458F13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076932A30454F90D2B7410EED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D4184-7541-490C-8837-CD5FA983AE75}"/>
      </w:docPartPr>
      <w:docPartBody>
        <w:p w:rsidR="000020EF" w:rsidRDefault="000020EF" w:rsidP="000020EF">
          <w:pPr>
            <w:pStyle w:val="FB9076932A30454F90D2B7410EED2856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E2BF914C3247C7BF2769BA61696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CA4E6-8969-4482-92AD-3FEFECE1F30E}"/>
      </w:docPartPr>
      <w:docPartBody>
        <w:p w:rsidR="000020EF" w:rsidRDefault="000020EF" w:rsidP="000020EF">
          <w:pPr>
            <w:pStyle w:val="58E2BF914C3247C7BF2769BA616964A0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9E8A19EAC948218A0BBE220A01E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1B8D1-02E6-45CA-B182-1BA9D9D324CC}"/>
      </w:docPartPr>
      <w:docPartBody>
        <w:p w:rsidR="000020EF" w:rsidRDefault="000020EF" w:rsidP="000020EF">
          <w:pPr>
            <w:pStyle w:val="2A9E8A19EAC948218A0BBE220A01E31C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D48DC428B4F56920B4A0A99C06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FE087-3948-464D-B868-C63C66E8345A}"/>
      </w:docPartPr>
      <w:docPartBody>
        <w:p w:rsidR="000020EF" w:rsidRDefault="000020EF" w:rsidP="000020EF">
          <w:pPr>
            <w:pStyle w:val="2A7D48DC428B4F56920B4A0A99C062AB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D1131B7998408B94B3D62E4EFE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BEAC-0EA9-4D2D-80C7-F29EFC7768EF}"/>
      </w:docPartPr>
      <w:docPartBody>
        <w:p w:rsidR="000020EF" w:rsidRDefault="000020EF" w:rsidP="000020EF">
          <w:pPr>
            <w:pStyle w:val="9ED1131B7998408B94B3D62E4EFEB72D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CC8902F612004D01A8410C3F2AFF4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77CC3-2A58-4D64-B8EF-B67935F028DD}"/>
      </w:docPartPr>
      <w:docPartBody>
        <w:p w:rsidR="000020EF" w:rsidRDefault="000020EF" w:rsidP="000020EF">
          <w:pPr>
            <w:pStyle w:val="CC8902F612004D01A8410C3F2AFF481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0B7D1DC12DD94542B188E3D419994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1ABA9-7DC1-45B6-A17E-28603EDA4CF3}"/>
      </w:docPartPr>
      <w:docPartBody>
        <w:p w:rsidR="000020EF" w:rsidRDefault="000020EF" w:rsidP="000020EF">
          <w:pPr>
            <w:pStyle w:val="0B7D1DC12DD94542B188E3D4199948A6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B1904449CAB744E6A77CB0A3107FD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34FCC-0B08-4CC4-B2F9-D9BD726FA58F}"/>
      </w:docPartPr>
      <w:docPartBody>
        <w:p w:rsidR="000020EF" w:rsidRDefault="000020EF" w:rsidP="000020EF">
          <w:pPr>
            <w:pStyle w:val="B1904449CAB744E6A77CB0A3107FD0B1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EC80254BF0AD4F67AE724CF386E37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E1556-DBA9-4C37-B1C7-1977425680B7}"/>
      </w:docPartPr>
      <w:docPartBody>
        <w:p w:rsidR="000020EF" w:rsidRDefault="000020EF" w:rsidP="000020EF">
          <w:pPr>
            <w:pStyle w:val="EC80254BF0AD4F67AE724CF386E3778D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76865CFD94F24771A43CC08EE99E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27CE1-C9EB-49EC-B41B-A17C767C0391}"/>
      </w:docPartPr>
      <w:docPartBody>
        <w:p w:rsidR="000020EF" w:rsidRDefault="000020EF" w:rsidP="000020EF">
          <w:pPr>
            <w:pStyle w:val="76865CFD94F24771A43CC08EE99E42DB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EF740173D4DE49B5BE386C7403B75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F580F-7AC7-444F-9BBD-F3CFC937E2DE}"/>
      </w:docPartPr>
      <w:docPartBody>
        <w:p w:rsidR="000020EF" w:rsidRDefault="000020EF" w:rsidP="000020EF">
          <w:pPr>
            <w:pStyle w:val="EF740173D4DE49B5BE386C7403B75780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5B8CB893BAE047D88C929ECF032AA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69327-D179-4BDC-ABC3-6F26DC8BFD61}"/>
      </w:docPartPr>
      <w:docPartBody>
        <w:p w:rsidR="000020EF" w:rsidRDefault="000020EF" w:rsidP="000020EF">
          <w:pPr>
            <w:pStyle w:val="5B8CB893BAE047D88C929ECF032AA71F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71FB1B2A020C4F4B8FD7DD3A8241B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53494-BAB2-49B5-99E9-1CBFA78AB9C5}"/>
      </w:docPartPr>
      <w:docPartBody>
        <w:p w:rsidR="000020EF" w:rsidRDefault="000020EF" w:rsidP="000020EF">
          <w:pPr>
            <w:pStyle w:val="71FB1B2A020C4F4B8FD7DD3A8241B231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F2577E51BD86441FB094151EE097F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8486D-9132-4F8B-BD3B-EC58EFF157F8}"/>
      </w:docPartPr>
      <w:docPartBody>
        <w:p w:rsidR="000020EF" w:rsidRDefault="000020EF" w:rsidP="000020EF">
          <w:pPr>
            <w:pStyle w:val="F2577E51BD86441FB094151EE097FEF9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B70C686C6ED449D395D933F58B04F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8A2A6-9846-43BF-A4C6-66528E78ED46}"/>
      </w:docPartPr>
      <w:docPartBody>
        <w:p w:rsidR="00CE5E8D" w:rsidRDefault="009263FB" w:rsidP="009263FB">
          <w:pPr>
            <w:pStyle w:val="B70C686C6ED449D395D933F58B04F673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BEBA68A3BC79446E969BCD7AC239E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BDC66-C699-4B55-88C2-1FAF4CEC536C}"/>
      </w:docPartPr>
      <w:docPartBody>
        <w:p w:rsidR="00CE5E8D" w:rsidRDefault="009263FB" w:rsidP="009263FB">
          <w:pPr>
            <w:pStyle w:val="BEBA68A3BC79446E969BCD7AC239EF08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8604EA97B5EA4990B3E4B65C96BBC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CBA01-234C-46DA-BA82-6FC944C19F8C}"/>
      </w:docPartPr>
      <w:docPartBody>
        <w:p w:rsidR="00CE5E8D" w:rsidRDefault="009263FB" w:rsidP="009263FB">
          <w:pPr>
            <w:pStyle w:val="8604EA97B5EA4990B3E4B65C96BBC544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5C24102C77294BF2B6A284A4778E4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F0A79-161B-4B2A-B562-D0E86D2E467A}"/>
      </w:docPartPr>
      <w:docPartBody>
        <w:p w:rsidR="00CE5E8D" w:rsidRDefault="009263FB" w:rsidP="009263FB">
          <w:pPr>
            <w:pStyle w:val="5C24102C77294BF2B6A284A4778E408D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EF1581F95C194230A8175B2B8F54A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A394-6336-4F2A-A2D3-558906320B2E}"/>
      </w:docPartPr>
      <w:docPartBody>
        <w:p w:rsidR="00CE5E8D" w:rsidRDefault="009263FB" w:rsidP="009263FB">
          <w:pPr>
            <w:pStyle w:val="EF1581F95C194230A8175B2B8F54A43D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B01C9B3D47154DF796F102AEF6D7D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46DD3-2520-4BD4-9A5B-86E55B8C93AF}"/>
      </w:docPartPr>
      <w:docPartBody>
        <w:p w:rsidR="00CE5E8D" w:rsidRDefault="009263FB" w:rsidP="009263FB">
          <w:pPr>
            <w:pStyle w:val="B01C9B3D47154DF796F102AEF6D7DCAB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44347B2919B94F08809F2D14D5C1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B0F-334D-4764-8443-4CFAA6BAFABB}"/>
      </w:docPartPr>
      <w:docPartBody>
        <w:p w:rsidR="00CE5E8D" w:rsidRDefault="009263FB" w:rsidP="009263FB">
          <w:pPr>
            <w:pStyle w:val="44347B2919B94F08809F2D14D5C1AF0C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36E8C641C4C145D9A84681BAD86CE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CB219-79F9-4464-9D16-89A549746183}"/>
      </w:docPartPr>
      <w:docPartBody>
        <w:p w:rsidR="00CE5E8D" w:rsidRDefault="009263FB" w:rsidP="009263FB">
          <w:pPr>
            <w:pStyle w:val="36E8C641C4C145D9A84681BAD86CE1B5"/>
          </w:pPr>
          <w:r w:rsidRPr="00130FD6">
            <w:rPr>
              <w:rStyle w:val="PlaceholderText"/>
            </w:rPr>
            <w:t>Choose an item.</w:t>
          </w:r>
        </w:p>
      </w:docPartBody>
    </w:docPart>
    <w:docPart>
      <w:docPartPr>
        <w:name w:val="FB785C072B8349E7B7CAC11790E6A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5C153-22EE-4147-8FFE-FE1C77822820}"/>
      </w:docPartPr>
      <w:docPartBody>
        <w:p w:rsidR="00CE5E8D" w:rsidRDefault="009263FB" w:rsidP="009263FB">
          <w:pPr>
            <w:pStyle w:val="FB785C072B8349E7B7CAC11790E6AAE5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33622005D048B1A0DBEECA09584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951DE-89D9-4CC0-9CB2-8CAB211D7958}"/>
      </w:docPartPr>
      <w:docPartBody>
        <w:p w:rsidR="00CE5E8D" w:rsidRDefault="009263FB" w:rsidP="009263FB">
          <w:pPr>
            <w:pStyle w:val="4F33622005D048B1A0DBEECA0958411A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CD74BDF564D7091028F79E3DC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F043C-1116-411E-9A22-63906DED7D4A}"/>
      </w:docPartPr>
      <w:docPartBody>
        <w:p w:rsidR="00CE5E8D" w:rsidRDefault="009263FB" w:rsidP="009263FB">
          <w:pPr>
            <w:pStyle w:val="512CD74BDF564D7091028F79E3DC8E19"/>
          </w:pPr>
          <w:r w:rsidRPr="00130FD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353"/>
    <w:rsid w:val="000020EF"/>
    <w:rsid w:val="00060ACE"/>
    <w:rsid w:val="009263FB"/>
    <w:rsid w:val="00CE5E8D"/>
    <w:rsid w:val="00D8478F"/>
    <w:rsid w:val="00F3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263FB"/>
    <w:rPr>
      <w:color w:val="808080"/>
    </w:rPr>
  </w:style>
  <w:style w:type="paragraph" w:customStyle="1" w:styleId="B70C686C6ED449D395D933F58B04F673">
    <w:name w:val="B70C686C6ED449D395D933F58B04F673"/>
    <w:rsid w:val="009263FB"/>
  </w:style>
  <w:style w:type="paragraph" w:customStyle="1" w:styleId="BEBA68A3BC79446E969BCD7AC239EF08">
    <w:name w:val="BEBA68A3BC79446E969BCD7AC239EF08"/>
    <w:rsid w:val="009263FB"/>
  </w:style>
  <w:style w:type="paragraph" w:customStyle="1" w:styleId="8604EA97B5EA4990B3E4B65C96BBC544">
    <w:name w:val="8604EA97B5EA4990B3E4B65C96BBC544"/>
    <w:rsid w:val="009263FB"/>
  </w:style>
  <w:style w:type="paragraph" w:customStyle="1" w:styleId="5C24102C77294BF2B6A284A4778E408D">
    <w:name w:val="5C24102C77294BF2B6A284A4778E408D"/>
    <w:rsid w:val="009263FB"/>
  </w:style>
  <w:style w:type="paragraph" w:customStyle="1" w:styleId="EF1581F95C194230A8175B2B8F54A43D">
    <w:name w:val="EF1581F95C194230A8175B2B8F54A43D"/>
    <w:rsid w:val="009263FB"/>
  </w:style>
  <w:style w:type="paragraph" w:customStyle="1" w:styleId="B01C9B3D47154DF796F102AEF6D7DCAB">
    <w:name w:val="B01C9B3D47154DF796F102AEF6D7DCAB"/>
    <w:rsid w:val="009263FB"/>
  </w:style>
  <w:style w:type="paragraph" w:customStyle="1" w:styleId="44347B2919B94F08809F2D14D5C1AF0C">
    <w:name w:val="44347B2919B94F08809F2D14D5C1AF0C"/>
    <w:rsid w:val="009263FB"/>
  </w:style>
  <w:style w:type="paragraph" w:customStyle="1" w:styleId="36E8C641C4C145D9A84681BAD86CE1B5">
    <w:name w:val="36E8C641C4C145D9A84681BAD86CE1B5"/>
    <w:rsid w:val="009263FB"/>
  </w:style>
  <w:style w:type="paragraph" w:customStyle="1" w:styleId="FB785C072B8349E7B7CAC11790E6AAE5">
    <w:name w:val="FB785C072B8349E7B7CAC11790E6AAE5"/>
    <w:rsid w:val="009263FB"/>
  </w:style>
  <w:style w:type="paragraph" w:customStyle="1" w:styleId="4F33622005D048B1A0DBEECA0958411A">
    <w:name w:val="4F33622005D048B1A0DBEECA0958411A"/>
    <w:rsid w:val="009263FB"/>
  </w:style>
  <w:style w:type="paragraph" w:customStyle="1" w:styleId="512CD74BDF564D7091028F79E3DC8E19">
    <w:name w:val="512CD74BDF564D7091028F79E3DC8E19"/>
    <w:rsid w:val="009263FB"/>
  </w:style>
  <w:style w:type="paragraph" w:customStyle="1" w:styleId="0F803414788E4829B268D4540E9F731715">
    <w:name w:val="0F803414788E4829B268D4540E9F7317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B15BC33F68D43B3AC6AF234BEC89B6E15">
    <w:name w:val="FB15BC33F68D43B3AC6AF234BEC89B6E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43E13ACEE1C45AF89D6A326E2173D0E14">
    <w:name w:val="F43E13ACEE1C45AF89D6A326E2173D0E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01F04DCD41F54E2BBCBFD067A5C8B78915">
    <w:name w:val="01F04DCD41F54E2BBCBFD067A5C8B789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1CB06560A1240CD8A997361AD8C079E15">
    <w:name w:val="51CB06560A1240CD8A997361AD8C079E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BBD965FE731A4246996539C32C05248414">
    <w:name w:val="BBD965FE731A4246996539C32C052484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C245E6B82A9547E1B7034136C425F25615">
    <w:name w:val="C245E6B82A9547E1B7034136C425F256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39EFE2321FDC4674A9FDE712ACD16E1F15">
    <w:name w:val="39EFE2321FDC4674A9FDE712ACD16E1F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685C6755FF6D4B6BB138ECD04575E6AD14">
    <w:name w:val="685C6755FF6D4B6BB138ECD04575E6AD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62BCD1160CB849278CF46F8C2E081ACE14">
    <w:name w:val="62BCD1160CB849278CF46F8C2E081ACE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7F9C580672444F4A50221FC33FFD22114">
    <w:name w:val="57F9C580672444F4A50221FC33FFD221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14C56038919741B990CE453BEF6F228C14">
    <w:name w:val="14C56038919741B990CE453BEF6F228C1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0842AFF333B4771AF87945EFDFAD34115">
    <w:name w:val="50842AFF333B4771AF87945EFDFAD3411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F06755AE2AD4502A522B57E139F3D2E15">
    <w:name w:val="2F06755AE2AD4502A522B57E139F3D2E15"/>
    <w:rsid w:val="0000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DBD1C9DF8C540F68244FC66A5BEBCF715">
    <w:name w:val="7DBD1C9DF8C540F68244FC66A5BEBCF715"/>
    <w:rsid w:val="0000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5F2C17430184274AD096E38CB31F84315">
    <w:name w:val="85F2C17430184274AD096E38CB31F84315"/>
    <w:rsid w:val="0000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2AC90E5BB184B1A9042CAC64F1B2ABE">
    <w:name w:val="32AC90E5BB184B1A9042CAC64F1B2ABE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869767AA313A46169F7EAEA7CA7DBF27">
    <w:name w:val="869767AA313A46169F7EAEA7CA7DBF27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1A1755C26184498955CCD73154B23981">
    <w:name w:val="41A1755C26184498955CCD73154B2398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B1F0EF8A47994D80BAE14D87E27A28F61">
    <w:name w:val="B1F0EF8A47994D80BAE14D87E27A28F6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D47A2B70D8804680AD690EDD91F46DCE1">
    <w:name w:val="D47A2B70D8804680AD690EDD91F46DCE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A844CD0684C644C68A7FDFDA0715765E1">
    <w:name w:val="A844CD0684C644C68A7FDFDA0715765E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8E9D5ED6C3F44CF88057A6127E939A101">
    <w:name w:val="8E9D5ED6C3F44CF88057A6127E939A10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31FE60480444E7BB5474E94359186591">
    <w:name w:val="F31FE60480444E7BB5474E9435918659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65A3C45E19AC4714AA07A964E55EBF861">
    <w:name w:val="65A3C45E19AC4714AA07A964E55EBF86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AB79DCCC17942C5B2B337FE069E7886">
    <w:name w:val="2AB79DCCC17942C5B2B337FE069E7886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22BF0B961124E4D8732E2EEBC543FB2">
    <w:name w:val="522BF0B961124E4D8732E2EEBC543FB2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6A786FE5C68B405493F1CB5F7673D0451">
    <w:name w:val="6A786FE5C68B405493F1CB5F7673D045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BC2C9BE4691245C0B47B04305353ED821">
    <w:name w:val="BC2C9BE4691245C0B47B04305353ED82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5D056066F684B4DA9421362975A46D71">
    <w:name w:val="45D056066F684B4DA9421362975A46D7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B7B117A75F8465CA40257C6520900331">
    <w:name w:val="5B7B117A75F8465CA40257C652090033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B3CA33074A1489E91D8EB1B067BBA261">
    <w:name w:val="2B3CA33074A1489E91D8EB1B067BBA26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AEC0D622AA445D8B1346D46FED843041">
    <w:name w:val="FAEC0D622AA445D8B1346D46FED84304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8725AC6FB9B4C7D8B1065CB24F126AD1">
    <w:name w:val="48725AC6FB9B4C7D8B1065CB24F126AD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A974D886410647BAA497FA3FE41D0B0B1">
    <w:name w:val="A974D886410647BAA497FA3FE41D0B0B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634B93F6E0543C58A0F572599EFCEB01">
    <w:name w:val="4634B93F6E0543C58A0F572599EFCEB0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E2DFB150AD6142ED9F0AE0DEC18BA59A1">
    <w:name w:val="E2DFB150AD6142ED9F0AE0DEC18BA59A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CCA00A153EF46D3B31AA35FDF922473">
    <w:name w:val="2CCA00A153EF46D3B31AA35FDF922473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ED0595E8A3144E5ABBD8698A5B81A55C">
    <w:name w:val="ED0595E8A3144E5ABBD8698A5B81A55C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C27DDA5C5C34F2F9E8183DC7F1D5E09">
    <w:name w:val="FC27DDA5C5C34F2F9E8183DC7F1D5E0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36B55F69D02648EBBCF358BF0CC728E9">
    <w:name w:val="36B55F69D02648EBBCF358BF0CC728E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138A37928AB34A298F5769514011DCEE">
    <w:name w:val="138A37928AB34A298F5769514011DCEE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CC29B523CAB4BF8B08407AA69588463">
    <w:name w:val="FCC29B523CAB4BF8B08407AA69588463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694C2FEEDBF4D35985D424613744CB7">
    <w:name w:val="2694C2FEEDBF4D35985D424613744CB7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EEF7D39FEB2548C2B29387DA8D608E93">
    <w:name w:val="EEF7D39FEB2548C2B29387DA8D608E93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0A11E431F14746B596F62D6429DA773E1">
    <w:name w:val="0A11E431F14746B596F62D6429DA773E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90B9B62B191141DAA3B32536ECDA45DD">
    <w:name w:val="90B9B62B191141DAA3B32536ECDA45DD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818CAF9F3A8473F8BB3ACBF501FB5B8">
    <w:name w:val="2818CAF9F3A8473F8BB3ACBF501FB5B8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B9E89211CD6B4741961231FCC543DED8">
    <w:name w:val="B9E89211CD6B4741961231FCC543DED8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AEBCE4C7626C446FA83F017D55323874">
    <w:name w:val="AEBCE4C7626C446FA83F017D55323874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C6425D86D7654BAE9BE545ACC6356E19">
    <w:name w:val="C6425D86D7654BAE9BE545ACC6356E1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8E952773F2174970A18E8D6BBCC600D9">
    <w:name w:val="8E952773F2174970A18E8D6BBCC600D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889A44BA3A0F4A64B69FB94EA917F536">
    <w:name w:val="889A44BA3A0F4A64B69FB94EA917F536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2ECB917A075439496ED8D461FE754B5">
    <w:name w:val="42ECB917A075439496ED8D461FE754B5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D2C5C9B1B69A41D3BD82E431181ABB7D1">
    <w:name w:val="D2C5C9B1B69A41D3BD82E431181ABB7D1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A3BD88F490E947ADBBA68C852C63FD89">
    <w:name w:val="A3BD88F490E947ADBBA68C852C63FD8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3510A96E525B4B78A4FE4D8F54133F37">
    <w:name w:val="3510A96E525B4B78A4FE4D8F54133F37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1A90E65BA7E6409F9F840C151E6839BD">
    <w:name w:val="1A90E65BA7E6409F9F840C151E6839BD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A7F36CC96934045A6CF50C437458F13">
    <w:name w:val="2A7F36CC96934045A6CF50C437458F13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FB9076932A30454F90D2B7410EED2856">
    <w:name w:val="FB9076932A30454F90D2B7410EED2856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58E2BF914C3247C7BF2769BA616964A0">
    <w:name w:val="58E2BF914C3247C7BF2769BA616964A0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A9E8A19EAC948218A0BBE220A01E31C">
    <w:name w:val="2A9E8A19EAC948218A0BBE220A01E31C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A7D48DC428B4F56920B4A0A99C062AB">
    <w:name w:val="2A7D48DC428B4F56920B4A0A99C062AB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28CCDFB59E3542C69A60C3AF39A689D9">
    <w:name w:val="28CCDFB59E3542C69A60C3AF39A689D9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445752F3099A45518F6BBB8EAB908F0B">
    <w:name w:val="445752F3099A45518F6BBB8EAB908F0B"/>
    <w:rsid w:val="000020EF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:lang w:eastAsia="en-US"/>
      <w14:ligatures w14:val="none"/>
    </w:rPr>
  </w:style>
  <w:style w:type="paragraph" w:customStyle="1" w:styleId="9ED1131B7998408B94B3D62E4EFEB72D">
    <w:name w:val="9ED1131B7998408B94B3D62E4EFEB72D"/>
    <w:rsid w:val="000020EF"/>
  </w:style>
  <w:style w:type="paragraph" w:customStyle="1" w:styleId="CC8902F612004D01A8410C3F2AFF4815">
    <w:name w:val="CC8902F612004D01A8410C3F2AFF4815"/>
    <w:rsid w:val="000020EF"/>
  </w:style>
  <w:style w:type="paragraph" w:customStyle="1" w:styleId="0B7D1DC12DD94542B188E3D4199948A6">
    <w:name w:val="0B7D1DC12DD94542B188E3D4199948A6"/>
    <w:rsid w:val="000020EF"/>
  </w:style>
  <w:style w:type="paragraph" w:customStyle="1" w:styleId="B1904449CAB744E6A77CB0A3107FD0B1">
    <w:name w:val="B1904449CAB744E6A77CB0A3107FD0B1"/>
    <w:rsid w:val="000020EF"/>
  </w:style>
  <w:style w:type="paragraph" w:customStyle="1" w:styleId="EC80254BF0AD4F67AE724CF386E3778D">
    <w:name w:val="EC80254BF0AD4F67AE724CF386E3778D"/>
    <w:rsid w:val="000020EF"/>
  </w:style>
  <w:style w:type="paragraph" w:customStyle="1" w:styleId="76865CFD94F24771A43CC08EE99E42DB">
    <w:name w:val="76865CFD94F24771A43CC08EE99E42DB"/>
    <w:rsid w:val="000020EF"/>
  </w:style>
  <w:style w:type="paragraph" w:customStyle="1" w:styleId="EF740173D4DE49B5BE386C7403B75780">
    <w:name w:val="EF740173D4DE49B5BE386C7403B75780"/>
    <w:rsid w:val="000020EF"/>
  </w:style>
  <w:style w:type="paragraph" w:customStyle="1" w:styleId="5B8CB893BAE047D88C929ECF032AA71F">
    <w:name w:val="5B8CB893BAE047D88C929ECF032AA71F"/>
    <w:rsid w:val="000020EF"/>
  </w:style>
  <w:style w:type="paragraph" w:customStyle="1" w:styleId="71FB1B2A020C4F4B8FD7DD3A8241B231">
    <w:name w:val="71FB1B2A020C4F4B8FD7DD3A8241B231"/>
    <w:rsid w:val="000020EF"/>
  </w:style>
  <w:style w:type="paragraph" w:customStyle="1" w:styleId="F2577E51BD86441FB094151EE097FEF9">
    <w:name w:val="F2577E51BD86441FB094151EE097FEF9"/>
    <w:rsid w:val="000020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9</Pages>
  <Words>1546</Words>
  <Characters>8814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Links>
    <vt:vector size="6" baseType="variant">
      <vt:variant>
        <vt:i4>5308510</vt:i4>
      </vt:variant>
      <vt:variant>
        <vt:i4>0</vt:i4>
      </vt:variant>
      <vt:variant>
        <vt:i4>0</vt:i4>
      </vt:variant>
      <vt:variant>
        <vt:i4>5</vt:i4>
      </vt:variant>
      <vt:variant>
        <vt:lpwstr>https://www.theowl.org/hampshire/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2024-03-08T11:21:00Z</dcterms:created>
  <dcterms:modified xsi:type="dcterms:W3CDTF">2024-03-08T11:21:00Z</dcterms:modified>
</cp:coreProperties>
</file>